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F3CD" w14:textId="77777777" w:rsidR="00DE2298" w:rsidRDefault="00DE2298" w:rsidP="00DE2298">
      <w:pPr>
        <w:pStyle w:val="Corptext"/>
        <w:spacing w:after="0"/>
        <w:ind w:firstLine="567"/>
        <w:jc w:val="both"/>
        <w:rPr>
          <w:b/>
        </w:rPr>
      </w:pPr>
    </w:p>
    <w:p w14:paraId="7836DBC8" w14:textId="77777777" w:rsidR="00DE2298" w:rsidRDefault="00DE2298" w:rsidP="00761687">
      <w:pPr>
        <w:pStyle w:val="Corptext"/>
        <w:spacing w:after="0"/>
        <w:jc w:val="center"/>
        <w:rPr>
          <w:b/>
        </w:rPr>
      </w:pPr>
      <w:r w:rsidRPr="00704A5B">
        <w:rPr>
          <w:b/>
        </w:rPr>
        <w:t>ACORD DE FOLOSIRE A FOTOGRAFIILOR/FILMARILOR VIDEO</w:t>
      </w:r>
    </w:p>
    <w:p w14:paraId="6B9A7F77" w14:textId="77777777" w:rsidR="00DE2298" w:rsidRDefault="00DE2298" w:rsidP="00761687">
      <w:pPr>
        <w:pStyle w:val="Corptext"/>
        <w:spacing w:after="0"/>
        <w:jc w:val="both"/>
        <w:rPr>
          <w:b/>
        </w:rPr>
      </w:pPr>
    </w:p>
    <w:p w14:paraId="2118E328" w14:textId="77777777" w:rsidR="00DE2298" w:rsidRPr="00704A5B" w:rsidRDefault="00DE2298" w:rsidP="00DE2298">
      <w:pPr>
        <w:pStyle w:val="Corptext"/>
        <w:spacing w:after="0"/>
        <w:ind w:firstLine="567"/>
        <w:jc w:val="both"/>
        <w:rPr>
          <w:b/>
        </w:rPr>
      </w:pPr>
    </w:p>
    <w:p w14:paraId="52CF30CC" w14:textId="77777777" w:rsidR="00DE2298" w:rsidRPr="00704A5B" w:rsidRDefault="00DE2298" w:rsidP="00DE2298">
      <w:pPr>
        <w:pStyle w:val="Corptext"/>
        <w:spacing w:after="0"/>
        <w:ind w:firstLine="567"/>
        <w:jc w:val="both"/>
        <w:rPr>
          <w:b/>
        </w:rPr>
      </w:pPr>
    </w:p>
    <w:p w14:paraId="718FF5F2" w14:textId="3F6A512A" w:rsidR="00DE2298" w:rsidRPr="006D07BD" w:rsidRDefault="00DE2298" w:rsidP="006D07BD">
      <w:pPr>
        <w:pStyle w:val="Subso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188">
        <w:rPr>
          <w:rFonts w:ascii="Times New Roman" w:hAnsi="Times New Roman" w:cs="Times New Roman"/>
          <w:i/>
          <w:sz w:val="24"/>
          <w:szCs w:val="24"/>
        </w:rPr>
        <w:t xml:space="preserve">        În cadrul proiectului </w:t>
      </w:r>
      <w:r w:rsidR="00556188" w:rsidRPr="005561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FAST VEST -</w:t>
      </w:r>
      <w:r w:rsidR="00556188" w:rsidRPr="00556188">
        <w:rPr>
          <w:rFonts w:ascii="Times New Roman" w:hAnsi="Times New Roman" w:cs="Times New Roman"/>
          <w:sz w:val="24"/>
          <w:szCs w:val="24"/>
        </w:rPr>
        <w:t xml:space="preserve"> </w:t>
      </w:r>
      <w:r w:rsidR="006D07BD" w:rsidRPr="00556188">
        <w:rPr>
          <w:rFonts w:ascii="Times New Roman" w:hAnsi="Times New Roman" w:cs="Times New Roman"/>
          <w:b/>
          <w:bCs/>
          <w:i/>
          <w:sz w:val="24"/>
          <w:szCs w:val="24"/>
        </w:rPr>
        <w:t>Formare</w:t>
      </w:r>
      <w:r w:rsidR="006D07BD" w:rsidRPr="006D07B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Antreprenorială pentru Studenți</w:t>
      </w:r>
      <w:r w:rsidR="006D07B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6D07BD" w:rsidRPr="006D07BD">
        <w:rPr>
          <w:rFonts w:ascii="Times New Roman" w:hAnsi="Times New Roman" w:cs="Times New Roman"/>
          <w:b/>
          <w:bCs/>
          <w:i/>
          <w:sz w:val="24"/>
          <w:szCs w:val="24"/>
        </w:rPr>
        <w:t>POCU/829/6/13/140694</w:t>
      </w:r>
      <w:r w:rsidRPr="006D07B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D07B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liderul </w:t>
      </w:r>
      <w:r w:rsidRPr="006D07BD">
        <w:rPr>
          <w:rFonts w:ascii="Times New Roman" w:hAnsi="Times New Roman" w:cs="Times New Roman"/>
          <w:i/>
          <w:sz w:val="24"/>
          <w:szCs w:val="24"/>
        </w:rPr>
        <w:t xml:space="preserve">Universitatea de </w:t>
      </w:r>
      <w:proofErr w:type="spellStart"/>
      <w:r w:rsidRPr="006D07BD">
        <w:rPr>
          <w:rFonts w:ascii="Times New Roman" w:hAnsi="Times New Roman" w:cs="Times New Roman"/>
          <w:i/>
          <w:sz w:val="24"/>
          <w:szCs w:val="24"/>
        </w:rPr>
        <w:t>Stiinte</w:t>
      </w:r>
      <w:proofErr w:type="spellEnd"/>
      <w:r w:rsidRPr="006D07BD">
        <w:rPr>
          <w:rFonts w:ascii="Times New Roman" w:hAnsi="Times New Roman" w:cs="Times New Roman"/>
          <w:i/>
          <w:sz w:val="24"/>
          <w:szCs w:val="24"/>
        </w:rPr>
        <w:t xml:space="preserve"> Agricole si Medicina Veterinara a Banatului „Regele Mihai I al </w:t>
      </w:r>
      <w:proofErr w:type="spellStart"/>
      <w:r w:rsidRPr="006D07BD">
        <w:rPr>
          <w:rFonts w:ascii="Times New Roman" w:hAnsi="Times New Roman" w:cs="Times New Roman"/>
          <w:i/>
          <w:sz w:val="24"/>
          <w:szCs w:val="24"/>
        </w:rPr>
        <w:t>Romaniei</w:t>
      </w:r>
      <w:proofErr w:type="spellEnd"/>
      <w:r w:rsidRPr="006D07BD">
        <w:rPr>
          <w:rFonts w:ascii="Times New Roman" w:hAnsi="Times New Roman" w:cs="Times New Roman"/>
          <w:i/>
          <w:sz w:val="24"/>
          <w:szCs w:val="24"/>
        </w:rPr>
        <w:t xml:space="preserve">” din </w:t>
      </w:r>
      <w:proofErr w:type="spellStart"/>
      <w:r w:rsidRPr="006D07BD">
        <w:rPr>
          <w:rFonts w:ascii="Times New Roman" w:hAnsi="Times New Roman" w:cs="Times New Roman"/>
          <w:i/>
          <w:sz w:val="24"/>
          <w:szCs w:val="24"/>
        </w:rPr>
        <w:t>Timisoara</w:t>
      </w:r>
      <w:proofErr w:type="spellEnd"/>
      <w:r w:rsidRPr="006D07BD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6D07BD">
        <w:rPr>
          <w:rFonts w:ascii="Times New Roman" w:hAnsi="Times New Roman" w:cs="Times New Roman"/>
          <w:i/>
          <w:sz w:val="24"/>
          <w:szCs w:val="24"/>
        </w:rPr>
        <w:t>re</w:t>
      </w:r>
      <w:r w:rsidRPr="006D07BD">
        <w:rPr>
          <w:rFonts w:ascii="Times New Roman" w:hAnsi="Times New Roman" w:cs="Times New Roman"/>
          <w:i/>
          <w:sz w:val="24"/>
          <w:szCs w:val="24"/>
        </w:rPr>
        <w:t xml:space="preserve"> obligația de a face dovada activităților </w:t>
      </w:r>
      <w:r w:rsidR="006D07BD" w:rsidRPr="006D07BD">
        <w:rPr>
          <w:rFonts w:ascii="Times New Roman" w:hAnsi="Times New Roman" w:cs="Times New Roman"/>
          <w:i/>
          <w:sz w:val="24"/>
          <w:szCs w:val="24"/>
        </w:rPr>
        <w:t>desfășurate</w:t>
      </w:r>
      <w:r w:rsidRPr="006D07BD">
        <w:rPr>
          <w:rFonts w:ascii="Times New Roman" w:hAnsi="Times New Roman" w:cs="Times New Roman"/>
          <w:i/>
          <w:sz w:val="24"/>
          <w:szCs w:val="24"/>
        </w:rPr>
        <w:t xml:space="preserve"> inclusiv prin folosirea de</w:t>
      </w:r>
      <w:r w:rsidRPr="00704A5B">
        <w:rPr>
          <w:rFonts w:ascii="Times New Roman" w:hAnsi="Times New Roman" w:cs="Times New Roman"/>
          <w:i/>
          <w:sz w:val="24"/>
          <w:szCs w:val="24"/>
        </w:rPr>
        <w:t xml:space="preserve"> materiale fotografice sau videografice.</w:t>
      </w:r>
    </w:p>
    <w:p w14:paraId="3ADB3E13" w14:textId="77777777" w:rsidR="00DE2298" w:rsidRPr="00704A5B" w:rsidRDefault="00DE2298" w:rsidP="00DE2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E92DCE" w14:textId="25326B68" w:rsidR="00DE2298" w:rsidRPr="00704A5B" w:rsidRDefault="00DE2298" w:rsidP="00DE22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       Subsemnatul/Subsemnata...................................................................................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704A5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născut/născută la data de ……....................... în localitatea …………..................................., cu domiciliul stabil  în localitatea 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</w:t>
      </w:r>
      <w:r w:rsidR="006D07B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..............., str. ...................</w:t>
      </w:r>
      <w:r w:rsidR="006D07BD">
        <w:rPr>
          <w:rFonts w:ascii="Times New Roman" w:eastAsia="Times New Roman" w:hAnsi="Times New Roman" w:cs="Times New Roman"/>
          <w:sz w:val="24"/>
          <w:szCs w:val="24"/>
        </w:rPr>
        <w:t>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="006D07BD">
        <w:rPr>
          <w:rFonts w:ascii="Times New Roman" w:eastAsia="Times New Roman" w:hAnsi="Times New Roman" w:cs="Times New Roman"/>
          <w:sz w:val="24"/>
          <w:szCs w:val="24"/>
        </w:rPr>
        <w:t>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....., nr. ........, bl. ......., sc. ....., ap. 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..,  jud. 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="006D07BD"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, pos</w:t>
      </w:r>
      <w:r>
        <w:rPr>
          <w:rFonts w:ascii="Times New Roman" w:eastAsia="Times New Roman" w:hAnsi="Times New Roman" w:cs="Times New Roman"/>
          <w:sz w:val="24"/>
          <w:szCs w:val="24"/>
        </w:rPr>
        <w:t>esor al C.I, seria ............, nr. ...........</w:t>
      </w:r>
      <w:r w:rsidR="006D07BD">
        <w:rPr>
          <w:rFonts w:ascii="Times New Roman" w:eastAsia="Times New Roman" w:hAnsi="Times New Roman" w:cs="Times New Roman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.., CNP 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.... eliberat de 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..................... la data de .............</w:t>
      </w:r>
      <w:r w:rsidR="006D07BD">
        <w:rPr>
          <w:rFonts w:ascii="Times New Roman" w:eastAsia="Times New Roman" w:hAnsi="Times New Roman" w:cs="Times New Roman"/>
          <w:sz w:val="24"/>
          <w:szCs w:val="24"/>
        </w:rPr>
        <w:t>.....................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.............,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 în calitate de grup </w:t>
      </w:r>
      <w:r w:rsidR="006D07BD" w:rsidRPr="00704A5B">
        <w:rPr>
          <w:rFonts w:ascii="Times New Roman" w:eastAsia="Times New Roman" w:hAnsi="Times New Roman" w:cs="Times New Roman"/>
          <w:sz w:val="24"/>
          <w:szCs w:val="24"/>
        </w:rPr>
        <w:t>țint</w:t>
      </w:r>
      <w:r w:rsidR="006D07BD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 in  cadrul  proiectului </w:t>
      </w:r>
      <w:r w:rsidR="00556188" w:rsidRPr="00556188">
        <w:rPr>
          <w:rFonts w:ascii="Times New Roman" w:hAnsi="Times New Roman" w:cs="Times New Roman"/>
          <w:b/>
          <w:bCs/>
          <w:sz w:val="24"/>
          <w:szCs w:val="24"/>
        </w:rPr>
        <w:t>FAST VEST -</w:t>
      </w:r>
      <w:r w:rsidR="00556188" w:rsidRPr="00556188">
        <w:rPr>
          <w:rFonts w:ascii="Times New Roman" w:hAnsi="Times New Roman" w:cs="Times New Roman"/>
          <w:sz w:val="24"/>
          <w:szCs w:val="24"/>
        </w:rPr>
        <w:t xml:space="preserve"> </w:t>
      </w:r>
      <w:r w:rsidR="006D07BD" w:rsidRPr="006D07BD">
        <w:rPr>
          <w:rFonts w:ascii="Times New Roman" w:hAnsi="Times New Roman" w:cs="Times New Roman"/>
          <w:b/>
          <w:bCs/>
          <w:iCs/>
          <w:sz w:val="24"/>
          <w:szCs w:val="24"/>
        </w:rPr>
        <w:t>Formare Antreprenorială pentru Studenți POCU/829/6/13/140694</w:t>
      </w:r>
      <w:r w:rsidR="006D07B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04A5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acord permisiunea </w:t>
      </w:r>
      <w:r w:rsidRPr="00704A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liderului</w:t>
      </w:r>
      <w:r w:rsidRPr="00704A5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704A5B">
        <w:rPr>
          <w:rFonts w:ascii="Times New Roman" w:hAnsi="Times New Roman" w:cs="Times New Roman"/>
          <w:sz w:val="24"/>
          <w:szCs w:val="24"/>
        </w:rPr>
        <w:t xml:space="preserve">Universitatea de </w:t>
      </w:r>
      <w:proofErr w:type="spellStart"/>
      <w:r w:rsidRPr="00704A5B">
        <w:rPr>
          <w:rFonts w:ascii="Times New Roman" w:hAnsi="Times New Roman" w:cs="Times New Roman"/>
          <w:sz w:val="24"/>
          <w:szCs w:val="24"/>
        </w:rPr>
        <w:t>Stiinte</w:t>
      </w:r>
      <w:proofErr w:type="spellEnd"/>
      <w:r w:rsidRPr="00704A5B">
        <w:rPr>
          <w:rFonts w:ascii="Times New Roman" w:hAnsi="Times New Roman" w:cs="Times New Roman"/>
          <w:sz w:val="24"/>
          <w:szCs w:val="24"/>
        </w:rPr>
        <w:t xml:space="preserve"> Agricole si Medicina Veterinara a Banatului „Regele Mihai I al </w:t>
      </w:r>
      <w:proofErr w:type="spellStart"/>
      <w:r w:rsidRPr="00704A5B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704A5B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704A5B">
        <w:rPr>
          <w:rFonts w:ascii="Times New Roman" w:hAnsi="Times New Roman" w:cs="Times New Roman"/>
          <w:sz w:val="24"/>
          <w:szCs w:val="24"/>
        </w:rPr>
        <w:t>Tim</w:t>
      </w:r>
      <w:r>
        <w:rPr>
          <w:rFonts w:ascii="Times New Roman" w:hAnsi="Times New Roman" w:cs="Times New Roman"/>
          <w:sz w:val="24"/>
          <w:szCs w:val="24"/>
        </w:rPr>
        <w:t>isoara</w:t>
      </w:r>
      <w:proofErr w:type="spellEnd"/>
      <w:r w:rsidRPr="00704A5B">
        <w:rPr>
          <w:rFonts w:ascii="Times New Roman" w:hAnsi="Times New Roman" w:cs="Times New Roman"/>
          <w:sz w:val="24"/>
          <w:szCs w:val="24"/>
        </w:rPr>
        <w:t xml:space="preserve">,  de a publica fotografiile si materialele video în care apar eu sau pot fi identificat eu pe site-urile </w:t>
      </w:r>
      <w:hyperlink r:id="rId6" w:history="1">
        <w:r w:rsidRPr="00704A5B">
          <w:rPr>
            <w:rStyle w:val="Hyperlink"/>
            <w:rFonts w:ascii="Times New Roman" w:hAnsi="Times New Roman" w:cs="Times New Roman"/>
            <w:sz w:val="24"/>
            <w:szCs w:val="24"/>
          </w:rPr>
          <w:t>www.usab-tm.ro</w:t>
        </w:r>
      </w:hyperlink>
      <w:r w:rsidRPr="00704A5B">
        <w:rPr>
          <w:rFonts w:ascii="Times New Roman" w:hAnsi="Times New Roman" w:cs="Times New Roman"/>
          <w:sz w:val="24"/>
          <w:szCs w:val="24"/>
        </w:rPr>
        <w:t xml:space="preserve">, cât și pe site-uri înrudite cu proiectul, cât pe rețele de socializare Facebook, </w:t>
      </w:r>
      <w:proofErr w:type="spellStart"/>
      <w:r w:rsidRPr="00704A5B">
        <w:rPr>
          <w:rFonts w:ascii="Times New Roman" w:hAnsi="Times New Roman" w:cs="Times New Roman"/>
          <w:sz w:val="24"/>
          <w:szCs w:val="24"/>
        </w:rPr>
        <w:t>Twitter</w:t>
      </w:r>
      <w:proofErr w:type="spellEnd"/>
      <w:r w:rsidRPr="00704A5B">
        <w:rPr>
          <w:rFonts w:ascii="Times New Roman" w:hAnsi="Times New Roman" w:cs="Times New Roman"/>
          <w:sz w:val="24"/>
          <w:szCs w:val="24"/>
        </w:rPr>
        <w:t xml:space="preserve"> sau în publicații on-line sau tipizate.</w:t>
      </w:r>
    </w:p>
    <w:p w14:paraId="178EF594" w14:textId="77777777" w:rsidR="00DE2298" w:rsidRDefault="00DE2298" w:rsidP="00DE2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5B">
        <w:rPr>
          <w:rFonts w:ascii="Times New Roman" w:hAnsi="Times New Roman" w:cs="Times New Roman"/>
          <w:sz w:val="24"/>
          <w:szCs w:val="24"/>
        </w:rPr>
        <w:t xml:space="preserve">      Renunț la oportunitatea si dreptul de a inspecta sau aproba orice astfel de informație, </w:t>
      </w:r>
      <w:proofErr w:type="spellStart"/>
      <w:r w:rsidRPr="00704A5B">
        <w:rPr>
          <w:rFonts w:ascii="Times New Roman" w:hAnsi="Times New Roman" w:cs="Times New Roman"/>
          <w:sz w:val="24"/>
          <w:szCs w:val="24"/>
        </w:rPr>
        <w:t>fotogratie</w:t>
      </w:r>
      <w:proofErr w:type="spellEnd"/>
      <w:r w:rsidRPr="00704A5B">
        <w:rPr>
          <w:rFonts w:ascii="Times New Roman" w:hAnsi="Times New Roman" w:cs="Times New Roman"/>
          <w:sz w:val="24"/>
          <w:szCs w:val="24"/>
        </w:rPr>
        <w:t xml:space="preserve"> și/sau înregistrare video folosite cu orice scop, cu excepția următoarelor restricții:</w:t>
      </w:r>
    </w:p>
    <w:p w14:paraId="626FFC04" w14:textId="77777777" w:rsidR="00DE2298" w:rsidRPr="00704A5B" w:rsidRDefault="00DE2298" w:rsidP="00DE2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409B4" w14:textId="77777777" w:rsidR="00DE2298" w:rsidRPr="00704A5B" w:rsidRDefault="00DE2298" w:rsidP="00DE22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4A5B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AC2DCA2" w14:textId="77777777" w:rsidR="00DE2298" w:rsidRDefault="00DE2298" w:rsidP="00DE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73C1F" w14:textId="77777777" w:rsidR="00DE2298" w:rsidRPr="00704A5B" w:rsidRDefault="00DE2298" w:rsidP="00DE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EA421B" w14:textId="77777777" w:rsidR="00DE2298" w:rsidRDefault="00DE2298" w:rsidP="00DE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Semnătură                    </w:t>
      </w:r>
    </w:p>
    <w:p w14:paraId="09F705A4" w14:textId="77777777" w:rsidR="00DE2298" w:rsidRPr="00704A5B" w:rsidRDefault="00DE2298" w:rsidP="00DE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     </w:t>
      </w:r>
    </w:p>
    <w:p w14:paraId="64A01368" w14:textId="77777777" w:rsidR="00DE2298" w:rsidRPr="00704A5B" w:rsidRDefault="00DE2298" w:rsidP="00DE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56AC6" w14:textId="77777777" w:rsidR="00DE2298" w:rsidRPr="00704A5B" w:rsidRDefault="00DE2298" w:rsidP="00DE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A5B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512"/>
      </w:tblGrid>
      <w:tr w:rsidR="00DE2298" w:rsidRPr="003C10DD" w14:paraId="6E844B1E" w14:textId="77777777" w:rsidTr="00436804">
        <w:tc>
          <w:tcPr>
            <w:tcW w:w="2513" w:type="pct"/>
          </w:tcPr>
          <w:p w14:paraId="0CAE20A6" w14:textId="77777777" w:rsidR="00DE2298" w:rsidRPr="003C10DD" w:rsidRDefault="00DE2298" w:rsidP="00436804">
            <w:pPr>
              <w:ind w:firstLine="709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87" w:type="pct"/>
          </w:tcPr>
          <w:p w14:paraId="0F273761" w14:textId="77777777" w:rsidR="00DE2298" w:rsidRPr="003C10DD" w:rsidRDefault="00DE2298" w:rsidP="00436804">
            <w:pPr>
              <w:ind w:firstLine="709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20564E90" w14:textId="77777777" w:rsidR="00DE2298" w:rsidRPr="00704A5B" w:rsidRDefault="00DE2298" w:rsidP="00DE2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6A6F4" w14:textId="77777777" w:rsidR="009F4961" w:rsidRPr="003B431E" w:rsidRDefault="009F4961" w:rsidP="00DA3164"/>
    <w:sectPr w:rsidR="009F4961" w:rsidRPr="003B431E" w:rsidSect="00090A7A">
      <w:headerReference w:type="default" r:id="rId7"/>
      <w:footerReference w:type="default" r:id="rId8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2B5C" w14:textId="77777777" w:rsidR="00996778" w:rsidRDefault="00996778" w:rsidP="00260EFF">
      <w:pPr>
        <w:spacing w:after="0" w:line="240" w:lineRule="auto"/>
      </w:pPr>
      <w:r>
        <w:separator/>
      </w:r>
    </w:p>
  </w:endnote>
  <w:endnote w:type="continuationSeparator" w:id="0">
    <w:p w14:paraId="1ED623AB" w14:textId="77777777" w:rsidR="00996778" w:rsidRDefault="00996778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4C50ED0D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556188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4C50ED0D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556188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9EB5" w14:textId="77777777" w:rsidR="00996778" w:rsidRDefault="00996778" w:rsidP="00260EFF">
      <w:pPr>
        <w:spacing w:after="0" w:line="240" w:lineRule="auto"/>
      </w:pPr>
      <w:r>
        <w:separator/>
      </w:r>
    </w:p>
  </w:footnote>
  <w:footnote w:type="continuationSeparator" w:id="0">
    <w:p w14:paraId="3E66CF29" w14:textId="77777777" w:rsidR="00996778" w:rsidRDefault="00996778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996778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85DFE"/>
    <w:rsid w:val="00090A7A"/>
    <w:rsid w:val="0014790A"/>
    <w:rsid w:val="001D296F"/>
    <w:rsid w:val="00260EFF"/>
    <w:rsid w:val="0026345F"/>
    <w:rsid w:val="002D7265"/>
    <w:rsid w:val="003049C2"/>
    <w:rsid w:val="0031487A"/>
    <w:rsid w:val="00342A79"/>
    <w:rsid w:val="00346D91"/>
    <w:rsid w:val="0036717C"/>
    <w:rsid w:val="00395213"/>
    <w:rsid w:val="003A2E26"/>
    <w:rsid w:val="003B431E"/>
    <w:rsid w:val="003C0818"/>
    <w:rsid w:val="003F7DE8"/>
    <w:rsid w:val="004A0AF1"/>
    <w:rsid w:val="004E58B8"/>
    <w:rsid w:val="00556188"/>
    <w:rsid w:val="00605F01"/>
    <w:rsid w:val="006254D7"/>
    <w:rsid w:val="006D07BD"/>
    <w:rsid w:val="006F2ED9"/>
    <w:rsid w:val="00706F61"/>
    <w:rsid w:val="00742771"/>
    <w:rsid w:val="00761687"/>
    <w:rsid w:val="007A3B88"/>
    <w:rsid w:val="007B693D"/>
    <w:rsid w:val="0084689E"/>
    <w:rsid w:val="009570A9"/>
    <w:rsid w:val="00982D43"/>
    <w:rsid w:val="00996778"/>
    <w:rsid w:val="009B0F6E"/>
    <w:rsid w:val="009D27B3"/>
    <w:rsid w:val="009E76A7"/>
    <w:rsid w:val="009F4961"/>
    <w:rsid w:val="00A43628"/>
    <w:rsid w:val="00A83435"/>
    <w:rsid w:val="00AD6428"/>
    <w:rsid w:val="00AE19F6"/>
    <w:rsid w:val="00B047EA"/>
    <w:rsid w:val="00B12D15"/>
    <w:rsid w:val="00B510B4"/>
    <w:rsid w:val="00B60868"/>
    <w:rsid w:val="00B71004"/>
    <w:rsid w:val="00BA59DD"/>
    <w:rsid w:val="00BF7486"/>
    <w:rsid w:val="00C10232"/>
    <w:rsid w:val="00D900C8"/>
    <w:rsid w:val="00DA3164"/>
    <w:rsid w:val="00DC1FCC"/>
    <w:rsid w:val="00DE2298"/>
    <w:rsid w:val="00E7490A"/>
    <w:rsid w:val="00E759F1"/>
    <w:rsid w:val="00EA0662"/>
    <w:rsid w:val="00F12753"/>
    <w:rsid w:val="00F2414E"/>
    <w:rsid w:val="00F2709C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2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sab-tm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6</cp:revision>
  <cp:lastPrinted>2020-11-04T09:36:00Z</cp:lastPrinted>
  <dcterms:created xsi:type="dcterms:W3CDTF">2022-01-02T19:00:00Z</dcterms:created>
  <dcterms:modified xsi:type="dcterms:W3CDTF">2022-01-02T19:50:00Z</dcterms:modified>
</cp:coreProperties>
</file>