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E6737" w14:textId="77777777" w:rsidR="008E02EA" w:rsidRDefault="008E02EA" w:rsidP="008E0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D6FB8" w14:textId="623596FE" w:rsidR="008E02EA" w:rsidRPr="008E02EA" w:rsidRDefault="008E02EA" w:rsidP="008E0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EA">
        <w:rPr>
          <w:rFonts w:ascii="Times New Roman" w:hAnsi="Times New Roman" w:cs="Times New Roman"/>
          <w:b/>
          <w:bCs/>
          <w:sz w:val="24"/>
          <w:szCs w:val="24"/>
        </w:rPr>
        <w:t>ANGAJAMENT PARTICIPARE ACTIVITĂȚI</w:t>
      </w:r>
    </w:p>
    <w:p w14:paraId="74C1B499" w14:textId="20FA73C3" w:rsidR="008E02EA" w:rsidRDefault="008E02EA" w:rsidP="008E02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7BDF5" w14:textId="77777777" w:rsidR="008E02EA" w:rsidRPr="008E02EA" w:rsidRDefault="008E02EA" w:rsidP="008E02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B0F7DE" w14:textId="41CAC139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t>Subsemnatul / Subsemnata .................................................................................</w:t>
      </w:r>
      <w:r w:rsidR="008E02EA">
        <w:rPr>
          <w:rFonts w:ascii="Times New Roman" w:hAnsi="Times New Roman" w:cs="Times New Roman"/>
          <w:sz w:val="24"/>
          <w:szCs w:val="24"/>
        </w:rPr>
        <w:t>.</w:t>
      </w:r>
      <w:r w:rsidRPr="008E02EA">
        <w:rPr>
          <w:rFonts w:ascii="Times New Roman" w:hAnsi="Times New Roman" w:cs="Times New Roman"/>
          <w:sz w:val="24"/>
          <w:szCs w:val="24"/>
        </w:rPr>
        <w:t xml:space="preserve">............., născut/ă la data de: </w:t>
      </w:r>
      <w:r w:rsidR="008E02EA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8E02EA">
        <w:rPr>
          <w:rFonts w:ascii="Times New Roman" w:hAnsi="Times New Roman" w:cs="Times New Roman"/>
          <w:sz w:val="24"/>
          <w:szCs w:val="24"/>
        </w:rPr>
        <w:t>..............................., cu domiciliul/</w:t>
      </w:r>
      <w:r w:rsidR="008E02EA" w:rsidRPr="008E02EA">
        <w:rPr>
          <w:rFonts w:ascii="Times New Roman" w:hAnsi="Times New Roman" w:cs="Times New Roman"/>
          <w:sz w:val="24"/>
          <w:szCs w:val="24"/>
        </w:rPr>
        <w:t>reședința</w:t>
      </w:r>
      <w:r w:rsidRPr="008E02EA">
        <w:rPr>
          <w:rFonts w:ascii="Times New Roman" w:hAnsi="Times New Roman" w:cs="Times New Roman"/>
          <w:sz w:val="24"/>
          <w:szCs w:val="24"/>
        </w:rPr>
        <w:t xml:space="preserve"> în localitatea ................................................................., str. </w:t>
      </w:r>
      <w:r w:rsidR="008E02EA">
        <w:rPr>
          <w:rFonts w:ascii="Times New Roman" w:hAnsi="Times New Roman" w:cs="Times New Roman"/>
          <w:sz w:val="24"/>
          <w:szCs w:val="24"/>
        </w:rPr>
        <w:t>...........................</w:t>
      </w:r>
      <w:r w:rsidRPr="008E02EA">
        <w:rPr>
          <w:rFonts w:ascii="Times New Roman" w:hAnsi="Times New Roman" w:cs="Times New Roman"/>
          <w:sz w:val="24"/>
          <w:szCs w:val="24"/>
        </w:rPr>
        <w:t>.................................................., nr. ...</w:t>
      </w:r>
      <w:r w:rsidR="008E02EA">
        <w:rPr>
          <w:rFonts w:ascii="Times New Roman" w:hAnsi="Times New Roman" w:cs="Times New Roman"/>
          <w:sz w:val="24"/>
          <w:szCs w:val="24"/>
        </w:rPr>
        <w:t>...</w:t>
      </w:r>
      <w:r w:rsidRPr="008E02EA">
        <w:rPr>
          <w:rFonts w:ascii="Times New Roman" w:hAnsi="Times New Roman" w:cs="Times New Roman"/>
          <w:sz w:val="24"/>
          <w:szCs w:val="24"/>
        </w:rPr>
        <w:t>..., bl. ......</w:t>
      </w:r>
      <w:r w:rsidR="008E02EA">
        <w:rPr>
          <w:rFonts w:ascii="Times New Roman" w:hAnsi="Times New Roman" w:cs="Times New Roman"/>
          <w:sz w:val="24"/>
          <w:szCs w:val="24"/>
        </w:rPr>
        <w:t>...</w:t>
      </w:r>
      <w:r w:rsidRPr="008E02EA">
        <w:rPr>
          <w:rFonts w:ascii="Times New Roman" w:hAnsi="Times New Roman" w:cs="Times New Roman"/>
          <w:sz w:val="24"/>
          <w:szCs w:val="24"/>
        </w:rPr>
        <w:t xml:space="preserve">., sc. ......., ap. ........., </w:t>
      </w:r>
      <w:r w:rsidR="008E02EA" w:rsidRPr="008E02EA">
        <w:rPr>
          <w:rFonts w:ascii="Times New Roman" w:hAnsi="Times New Roman" w:cs="Times New Roman"/>
          <w:sz w:val="24"/>
          <w:szCs w:val="24"/>
        </w:rPr>
        <w:t>județul</w:t>
      </w:r>
      <w:r w:rsidRPr="008E02EA">
        <w:rPr>
          <w:rFonts w:ascii="Times New Roman" w:hAnsi="Times New Roman" w:cs="Times New Roman"/>
          <w:sz w:val="24"/>
          <w:szCs w:val="24"/>
        </w:rPr>
        <w:t xml:space="preserve"> ........</w:t>
      </w:r>
      <w:r w:rsidR="008E02EA">
        <w:rPr>
          <w:rFonts w:ascii="Times New Roman" w:hAnsi="Times New Roman" w:cs="Times New Roman"/>
          <w:sz w:val="24"/>
          <w:szCs w:val="24"/>
        </w:rPr>
        <w:t>......................</w:t>
      </w:r>
      <w:r w:rsidRPr="008E02EA">
        <w:rPr>
          <w:rFonts w:ascii="Times New Roman" w:hAnsi="Times New Roman" w:cs="Times New Roman"/>
          <w:sz w:val="24"/>
          <w:szCs w:val="24"/>
        </w:rPr>
        <w:t xml:space="preserve">..........................., posesor al actului de identitate </w:t>
      </w:r>
      <w:r w:rsidR="008E02EA">
        <w:rPr>
          <w:rFonts w:ascii="Times New Roman" w:hAnsi="Times New Roman" w:cs="Times New Roman"/>
          <w:sz w:val="24"/>
          <w:szCs w:val="24"/>
        </w:rPr>
        <w:t>BI/CI,</w:t>
      </w:r>
      <w:r w:rsidRPr="008E02EA">
        <w:rPr>
          <w:rFonts w:ascii="Times New Roman" w:hAnsi="Times New Roman" w:cs="Times New Roman"/>
          <w:sz w:val="24"/>
          <w:szCs w:val="24"/>
        </w:rPr>
        <w:t xml:space="preserve"> seria ...</w:t>
      </w:r>
      <w:r w:rsidR="008E02EA">
        <w:rPr>
          <w:rFonts w:ascii="Times New Roman" w:hAnsi="Times New Roman" w:cs="Times New Roman"/>
          <w:sz w:val="24"/>
          <w:szCs w:val="24"/>
        </w:rPr>
        <w:t>.....</w:t>
      </w:r>
      <w:r w:rsidRPr="008E02EA">
        <w:rPr>
          <w:rFonts w:ascii="Times New Roman" w:hAnsi="Times New Roman" w:cs="Times New Roman"/>
          <w:sz w:val="24"/>
          <w:szCs w:val="24"/>
        </w:rPr>
        <w:t>..., nr.</w:t>
      </w:r>
      <w:r w:rsidR="008E02EA">
        <w:rPr>
          <w:rFonts w:ascii="Times New Roman" w:hAnsi="Times New Roman" w:cs="Times New Roman"/>
          <w:sz w:val="24"/>
          <w:szCs w:val="24"/>
        </w:rPr>
        <w:t xml:space="preserve"> ..</w:t>
      </w:r>
      <w:r w:rsidRPr="008E02EA">
        <w:rPr>
          <w:rFonts w:ascii="Times New Roman" w:hAnsi="Times New Roman" w:cs="Times New Roman"/>
          <w:sz w:val="24"/>
          <w:szCs w:val="24"/>
        </w:rPr>
        <w:t xml:space="preserve">..................., CNP </w:t>
      </w:r>
      <w:r w:rsidR="008E02EA">
        <w:rPr>
          <w:rFonts w:ascii="Times New Roman" w:hAnsi="Times New Roman" w:cs="Times New Roman"/>
          <w:sz w:val="24"/>
          <w:szCs w:val="24"/>
        </w:rPr>
        <w:t>....</w:t>
      </w:r>
      <w:r w:rsidRPr="008E02EA">
        <w:rPr>
          <w:rFonts w:ascii="Times New Roman" w:hAnsi="Times New Roman" w:cs="Times New Roman"/>
          <w:sz w:val="24"/>
          <w:szCs w:val="24"/>
        </w:rPr>
        <w:t xml:space="preserve">.............................................., în situația în care sunt selectat pentru participarea la activitățile organizate în cadrul proiectului </w:t>
      </w:r>
      <w:r w:rsidR="008E02EA" w:rsidRPr="00556188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8E02EA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8E02EA" w:rsidRPr="006D07BD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Pr="008E02EA">
        <w:rPr>
          <w:rFonts w:ascii="Times New Roman" w:hAnsi="Times New Roman" w:cs="Times New Roman"/>
          <w:sz w:val="24"/>
          <w:szCs w:val="24"/>
        </w:rPr>
        <w:t xml:space="preserve">, mă angajez: </w:t>
      </w:r>
    </w:p>
    <w:p w14:paraId="328CC075" w14:textId="77777777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particip la procesul de informare, la datele și intervalul stabilit; </w:t>
      </w:r>
    </w:p>
    <w:p w14:paraId="524897C3" w14:textId="77777777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particip la cursurile de formare antreprenorială organizate în proiect, la datele și intervalul stabilit, în cazul în care nu am atestate / certificate aceste competențe; </w:t>
      </w:r>
    </w:p>
    <w:p w14:paraId="5ACD74DA" w14:textId="77777777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respect clauzele contractului de cursant, încheiat cu furnizorul de formare autorizat;</w:t>
      </w:r>
    </w:p>
    <w:p w14:paraId="123C0D68" w14:textId="6A730D2D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susțin examenul de absolvire a cursului conform metodologiei; </w:t>
      </w:r>
    </w:p>
    <w:p w14:paraId="004037AC" w14:textId="77777777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particip la sesiunile de formare practică (stagiu de practică), la datele și intervalul stabilit; </w:t>
      </w:r>
    </w:p>
    <w:p w14:paraId="50226A52" w14:textId="77777777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particip la sesiunile de consiliere, mentorat și consultanță organizate în proiect, la datele și intervalul stabilit; </w:t>
      </w:r>
    </w:p>
    <w:p w14:paraId="16053714" w14:textId="77777777" w:rsidR="008E02EA" w:rsidRDefault="00A1741C" w:rsidP="008E0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sym w:font="Symbol" w:char="F0B7"/>
      </w:r>
      <w:r w:rsidRPr="008E02EA">
        <w:rPr>
          <w:rFonts w:ascii="Times New Roman" w:hAnsi="Times New Roman" w:cs="Times New Roman"/>
          <w:sz w:val="24"/>
          <w:szCs w:val="24"/>
        </w:rPr>
        <w:t xml:space="preserve"> să asigur informarea organizatorilor despre orice situație neprevăzută ce ar putea să afecteze participarea mea la activitățile organizate în proiect. </w:t>
      </w:r>
    </w:p>
    <w:p w14:paraId="5032478A" w14:textId="77777777" w:rsidR="008E02EA" w:rsidRDefault="008E02EA" w:rsidP="008E02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3F2B9" w14:textId="47D9753A" w:rsidR="008E02EA" w:rsidRDefault="00A1741C" w:rsidP="008E02EA">
      <w:pPr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t xml:space="preserve">Nume </w:t>
      </w:r>
      <w:r w:rsidR="008E02EA">
        <w:rPr>
          <w:rFonts w:ascii="Times New Roman" w:hAnsi="Times New Roman" w:cs="Times New Roman"/>
          <w:sz w:val="24"/>
          <w:szCs w:val="24"/>
        </w:rPr>
        <w:t>ș</w:t>
      </w:r>
      <w:r w:rsidRPr="008E02EA">
        <w:rPr>
          <w:rFonts w:ascii="Times New Roman" w:hAnsi="Times New Roman" w:cs="Times New Roman"/>
          <w:sz w:val="24"/>
          <w:szCs w:val="24"/>
        </w:rPr>
        <w:t>i Prenume .......................................</w:t>
      </w:r>
    </w:p>
    <w:p w14:paraId="4501C15E" w14:textId="77777777" w:rsidR="008E02EA" w:rsidRDefault="008E02EA" w:rsidP="008E02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A0515" w14:textId="78A36F28" w:rsidR="008E02EA" w:rsidRDefault="008E02EA" w:rsidP="008E02EA">
      <w:pPr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t>Semnătura ….......................................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43B69F84" w14:textId="77777777" w:rsidR="008E02EA" w:rsidRPr="008E02EA" w:rsidRDefault="008E02EA" w:rsidP="008E02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6A6F4" w14:textId="7C72FBDF" w:rsidR="009F4961" w:rsidRPr="008E02EA" w:rsidRDefault="00A1741C" w:rsidP="008E02EA">
      <w:pPr>
        <w:jc w:val="both"/>
        <w:rPr>
          <w:rFonts w:ascii="Times New Roman" w:hAnsi="Times New Roman" w:cs="Times New Roman"/>
          <w:sz w:val="24"/>
          <w:szCs w:val="24"/>
        </w:rPr>
      </w:pPr>
      <w:r w:rsidRPr="008E02EA">
        <w:rPr>
          <w:rFonts w:ascii="Times New Roman" w:hAnsi="Times New Roman" w:cs="Times New Roman"/>
          <w:sz w:val="24"/>
          <w:szCs w:val="24"/>
        </w:rPr>
        <w:t>Data …...................................................</w:t>
      </w:r>
      <w:r w:rsidR="008E02EA">
        <w:rPr>
          <w:rFonts w:ascii="Times New Roman" w:hAnsi="Times New Roman" w:cs="Times New Roman"/>
          <w:sz w:val="24"/>
          <w:szCs w:val="24"/>
        </w:rPr>
        <w:t>...</w:t>
      </w:r>
      <w:r w:rsidRPr="008E02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4961" w:rsidRPr="008E02EA" w:rsidSect="00090A7A">
      <w:headerReference w:type="default" r:id="rId6"/>
      <w:footerReference w:type="default" r:id="rId7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36144" w14:textId="77777777" w:rsidR="00F447D1" w:rsidRDefault="00F447D1" w:rsidP="00260EFF">
      <w:pPr>
        <w:spacing w:after="0" w:line="240" w:lineRule="auto"/>
      </w:pPr>
      <w:r>
        <w:separator/>
      </w:r>
    </w:p>
  </w:endnote>
  <w:endnote w:type="continuationSeparator" w:id="0">
    <w:p w14:paraId="2FF4754F" w14:textId="77777777" w:rsidR="00F447D1" w:rsidRDefault="00F447D1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4C50ED0D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556188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4C50ED0D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556188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EC84" w14:textId="77777777" w:rsidR="00F447D1" w:rsidRDefault="00F447D1" w:rsidP="00260EFF">
      <w:pPr>
        <w:spacing w:after="0" w:line="240" w:lineRule="auto"/>
      </w:pPr>
      <w:r>
        <w:separator/>
      </w:r>
    </w:p>
  </w:footnote>
  <w:footnote w:type="continuationSeparator" w:id="0">
    <w:p w14:paraId="06FB8B14" w14:textId="77777777" w:rsidR="00F447D1" w:rsidRDefault="00F447D1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F447D1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4790A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A0AF1"/>
    <w:rsid w:val="004E58B8"/>
    <w:rsid w:val="00556188"/>
    <w:rsid w:val="00605F01"/>
    <w:rsid w:val="006254D7"/>
    <w:rsid w:val="006D07BD"/>
    <w:rsid w:val="006F2ED9"/>
    <w:rsid w:val="00706F61"/>
    <w:rsid w:val="00742771"/>
    <w:rsid w:val="00761687"/>
    <w:rsid w:val="007A3B88"/>
    <w:rsid w:val="007B693D"/>
    <w:rsid w:val="0084689E"/>
    <w:rsid w:val="008E02EA"/>
    <w:rsid w:val="009570A9"/>
    <w:rsid w:val="00982D43"/>
    <w:rsid w:val="00996778"/>
    <w:rsid w:val="009B0F6E"/>
    <w:rsid w:val="009D27B3"/>
    <w:rsid w:val="009E76A7"/>
    <w:rsid w:val="009F4961"/>
    <w:rsid w:val="00A1741C"/>
    <w:rsid w:val="00A43628"/>
    <w:rsid w:val="00A83435"/>
    <w:rsid w:val="00AD6428"/>
    <w:rsid w:val="00AE19F6"/>
    <w:rsid w:val="00B047EA"/>
    <w:rsid w:val="00B12D15"/>
    <w:rsid w:val="00B510B4"/>
    <w:rsid w:val="00B60868"/>
    <w:rsid w:val="00B71004"/>
    <w:rsid w:val="00BA59DD"/>
    <w:rsid w:val="00BF7486"/>
    <w:rsid w:val="00C10232"/>
    <w:rsid w:val="00D900C8"/>
    <w:rsid w:val="00DA3164"/>
    <w:rsid w:val="00DC1FCC"/>
    <w:rsid w:val="00DE2298"/>
    <w:rsid w:val="00E7490A"/>
    <w:rsid w:val="00E759F1"/>
    <w:rsid w:val="00EA0662"/>
    <w:rsid w:val="00F12753"/>
    <w:rsid w:val="00F2414E"/>
    <w:rsid w:val="00F2709C"/>
    <w:rsid w:val="00F447D1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2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3</cp:revision>
  <cp:lastPrinted>2020-11-04T09:36:00Z</cp:lastPrinted>
  <dcterms:created xsi:type="dcterms:W3CDTF">2022-01-02T21:12:00Z</dcterms:created>
  <dcterms:modified xsi:type="dcterms:W3CDTF">2022-01-02T21:18:00Z</dcterms:modified>
</cp:coreProperties>
</file>