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38AC" w14:textId="6A5D9365" w:rsidR="00965CC6" w:rsidRDefault="00965CC6" w:rsidP="00965CC6">
      <w:pPr>
        <w:pStyle w:val="Corptext"/>
        <w:spacing w:after="0"/>
        <w:ind w:firstLine="567"/>
        <w:jc w:val="right"/>
        <w:rPr>
          <w:b/>
        </w:rPr>
      </w:pPr>
      <w:r>
        <w:rPr>
          <w:b/>
        </w:rPr>
        <w:t>Verificat,</w:t>
      </w:r>
    </w:p>
    <w:p w14:paraId="3D4DED4D" w14:textId="77777777" w:rsidR="00965CC6" w:rsidRPr="00965CC6" w:rsidRDefault="00965CC6" w:rsidP="00965CC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Expert </w:t>
      </w:r>
      <w:proofErr w:type="spellStart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>coordonator</w:t>
      </w:r>
      <w:proofErr w:type="spellEnd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plan de </w:t>
      </w:r>
      <w:proofErr w:type="spellStart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>afaceri</w:t>
      </w:r>
      <w:proofErr w:type="spellEnd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>înființare</w:t>
      </w:r>
      <w:proofErr w:type="spellEnd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65CC6">
        <w:rPr>
          <w:rFonts w:ascii="Times New Roman" w:hAnsi="Times New Roman" w:cs="Times New Roman"/>
          <w:b/>
          <w:bCs/>
          <w:sz w:val="24"/>
          <w:szCs w:val="24"/>
          <w:lang w:val="en-US"/>
        </w:rPr>
        <w:t>firme</w:t>
      </w:r>
      <w:proofErr w:type="spellEnd"/>
    </w:p>
    <w:p w14:paraId="7EE506E2" w14:textId="77777777" w:rsidR="00965CC6" w:rsidRDefault="00965CC6" w:rsidP="00C73151">
      <w:pPr>
        <w:pStyle w:val="Corptext"/>
        <w:spacing w:after="0"/>
        <w:ind w:firstLine="567"/>
        <w:jc w:val="center"/>
        <w:rPr>
          <w:b/>
        </w:rPr>
      </w:pPr>
    </w:p>
    <w:p w14:paraId="206448BE" w14:textId="77777777" w:rsidR="00965CC6" w:rsidRDefault="00965CC6" w:rsidP="00C73151">
      <w:pPr>
        <w:pStyle w:val="Corptext"/>
        <w:spacing w:after="0"/>
        <w:ind w:firstLine="567"/>
        <w:jc w:val="center"/>
        <w:rPr>
          <w:b/>
        </w:rPr>
      </w:pPr>
    </w:p>
    <w:p w14:paraId="356B0A7A" w14:textId="33460616" w:rsidR="00C73151" w:rsidRPr="00B71D26" w:rsidRDefault="00C73151" w:rsidP="00C73151">
      <w:pPr>
        <w:pStyle w:val="Corptext"/>
        <w:spacing w:after="0"/>
        <w:ind w:firstLine="567"/>
        <w:jc w:val="center"/>
        <w:rPr>
          <w:b/>
        </w:rPr>
      </w:pPr>
      <w:r w:rsidRPr="00B71D26">
        <w:rPr>
          <w:b/>
        </w:rPr>
        <w:t>CHECK-LIST ACTE DOSAR</w:t>
      </w:r>
    </w:p>
    <w:p w14:paraId="667DB8B1" w14:textId="77777777" w:rsidR="00C73151" w:rsidRPr="00B71D26" w:rsidRDefault="00C73151" w:rsidP="00C73151">
      <w:pPr>
        <w:pStyle w:val="Corptext"/>
        <w:spacing w:after="0"/>
        <w:ind w:firstLine="567"/>
        <w:jc w:val="center"/>
        <w:rPr>
          <w:b/>
          <w:sz w:val="22"/>
          <w:szCs w:val="22"/>
        </w:rPr>
      </w:pPr>
    </w:p>
    <w:p w14:paraId="00235E5C" w14:textId="77777777" w:rsidR="00C73151" w:rsidRPr="00B71D26" w:rsidRDefault="00C73151" w:rsidP="00C73151">
      <w:pPr>
        <w:pStyle w:val="Corptext"/>
        <w:spacing w:after="0"/>
        <w:ind w:firstLine="567"/>
        <w:jc w:val="center"/>
        <w:rPr>
          <w:b/>
          <w:sz w:val="22"/>
          <w:szCs w:val="22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0"/>
        <w:gridCol w:w="4594"/>
        <w:gridCol w:w="1650"/>
        <w:gridCol w:w="1888"/>
      </w:tblGrid>
      <w:tr w:rsidR="00B71D26" w:rsidRPr="00B71D26" w14:paraId="5427B977" w14:textId="670F782D" w:rsidTr="006E7A88">
        <w:trPr>
          <w:trHeight w:val="552"/>
        </w:trPr>
        <w:tc>
          <w:tcPr>
            <w:tcW w:w="930" w:type="dxa"/>
          </w:tcPr>
          <w:p w14:paraId="626D4A19" w14:textId="77777777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4594" w:type="dxa"/>
          </w:tcPr>
          <w:p w14:paraId="15C09573" w14:textId="77777777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Denumire document</w:t>
            </w:r>
          </w:p>
        </w:tc>
        <w:tc>
          <w:tcPr>
            <w:tcW w:w="1650" w:type="dxa"/>
          </w:tcPr>
          <w:p w14:paraId="0DCE8491" w14:textId="430CE07B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Există</w:t>
            </w:r>
          </w:p>
          <w:p w14:paraId="183213A1" w14:textId="628260BF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(se trece DA)</w:t>
            </w:r>
          </w:p>
        </w:tc>
        <w:tc>
          <w:tcPr>
            <w:tcW w:w="1888" w:type="dxa"/>
          </w:tcPr>
          <w:p w14:paraId="4746C667" w14:textId="77777777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Nu există</w:t>
            </w:r>
          </w:p>
          <w:p w14:paraId="5782429E" w14:textId="3D8011DF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(se trece NU, dacă este cazul)</w:t>
            </w:r>
          </w:p>
        </w:tc>
      </w:tr>
      <w:tr w:rsidR="00B71D26" w:rsidRPr="00B71D26" w14:paraId="4ECC7FF8" w14:textId="3B42934C" w:rsidTr="006E7A88">
        <w:trPr>
          <w:trHeight w:val="552"/>
        </w:trPr>
        <w:tc>
          <w:tcPr>
            <w:tcW w:w="930" w:type="dxa"/>
          </w:tcPr>
          <w:p w14:paraId="1302E9FE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1D76DFE" w14:textId="37B4AF7A" w:rsidR="00016322" w:rsidRPr="00B71D26" w:rsidRDefault="00016322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Fisă </w:t>
            </w:r>
            <w:r w:rsidR="00DD6A97"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individuală 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de informare </w:t>
            </w:r>
          </w:p>
        </w:tc>
        <w:tc>
          <w:tcPr>
            <w:tcW w:w="1650" w:type="dxa"/>
          </w:tcPr>
          <w:p w14:paraId="70A3965E" w14:textId="77777777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41993AB" w14:textId="77777777" w:rsidR="00016322" w:rsidRPr="00B71D26" w:rsidRDefault="00016322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00536626" w14:textId="77777777" w:rsidTr="006E7A88">
        <w:trPr>
          <w:trHeight w:val="552"/>
        </w:trPr>
        <w:tc>
          <w:tcPr>
            <w:tcW w:w="930" w:type="dxa"/>
          </w:tcPr>
          <w:p w14:paraId="659B53A5" w14:textId="77777777" w:rsidR="00DD6A97" w:rsidRPr="00B71D26" w:rsidRDefault="00DD6A97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12E4C3B4" w14:textId="115E73D8" w:rsidR="00DD6A97" w:rsidRPr="00B71D26" w:rsidRDefault="00DD6A97" w:rsidP="004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Lista participare campanii</w:t>
            </w:r>
          </w:p>
        </w:tc>
        <w:tc>
          <w:tcPr>
            <w:tcW w:w="1650" w:type="dxa"/>
          </w:tcPr>
          <w:p w14:paraId="6D3483F0" w14:textId="77777777" w:rsidR="00DD6A97" w:rsidRPr="00B71D26" w:rsidRDefault="00DD6A97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2B68D32" w14:textId="77777777" w:rsidR="00DD6A97" w:rsidRPr="00B71D26" w:rsidRDefault="00DD6A97" w:rsidP="004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65B11E02" w14:textId="6442BE6B" w:rsidTr="006E7A88">
        <w:trPr>
          <w:trHeight w:val="552"/>
        </w:trPr>
        <w:tc>
          <w:tcPr>
            <w:tcW w:w="930" w:type="dxa"/>
          </w:tcPr>
          <w:p w14:paraId="1656359F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453D727" w14:textId="7D91D710" w:rsidR="00016322" w:rsidRPr="00B71D26" w:rsidRDefault="00965CC6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Cerere de</w:t>
            </w:r>
            <w:r w:rsidR="00016322"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 înscriere proiect</w:t>
            </w:r>
          </w:p>
        </w:tc>
        <w:tc>
          <w:tcPr>
            <w:tcW w:w="1650" w:type="dxa"/>
          </w:tcPr>
          <w:p w14:paraId="1F71A419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F8FEAA8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7B8584F0" w14:textId="7F2A1C6C" w:rsidTr="006E7A88">
        <w:trPr>
          <w:trHeight w:val="552"/>
        </w:trPr>
        <w:tc>
          <w:tcPr>
            <w:tcW w:w="930" w:type="dxa"/>
          </w:tcPr>
          <w:p w14:paraId="56D92524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6372BDED" w14:textId="3D142600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Acord utilizare a datelor personale </w:t>
            </w:r>
          </w:p>
        </w:tc>
        <w:tc>
          <w:tcPr>
            <w:tcW w:w="1650" w:type="dxa"/>
          </w:tcPr>
          <w:p w14:paraId="43ED23DC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D9162EF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428D7226" w14:textId="77777777" w:rsidTr="006E7A88">
        <w:trPr>
          <w:trHeight w:val="552"/>
        </w:trPr>
        <w:tc>
          <w:tcPr>
            <w:tcW w:w="930" w:type="dxa"/>
          </w:tcPr>
          <w:p w14:paraId="6417B195" w14:textId="77777777" w:rsidR="00BE18AC" w:rsidRPr="00B71D26" w:rsidRDefault="00BE18AC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C0486BA" w14:textId="00E3582B" w:rsidR="00BE18AC" w:rsidRPr="00B71D26" w:rsidRDefault="00BE18AC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Informare privind prelucrarea datelor cu caracter personal</w:t>
            </w:r>
          </w:p>
        </w:tc>
        <w:tc>
          <w:tcPr>
            <w:tcW w:w="1650" w:type="dxa"/>
          </w:tcPr>
          <w:p w14:paraId="54B19976" w14:textId="77777777" w:rsidR="00BE18AC" w:rsidRPr="00B71D26" w:rsidRDefault="00BE18AC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C592281" w14:textId="77777777" w:rsidR="00BE18AC" w:rsidRPr="00B71D26" w:rsidRDefault="00BE18AC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50BCA4B8" w14:textId="1D8D1C81" w:rsidTr="006E7A88">
        <w:trPr>
          <w:trHeight w:val="552"/>
        </w:trPr>
        <w:tc>
          <w:tcPr>
            <w:tcW w:w="930" w:type="dxa"/>
          </w:tcPr>
          <w:p w14:paraId="29C62071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30D74A2C" w14:textId="0550A722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Acord de folosire a fotografiilor/filmărilor video</w:t>
            </w:r>
          </w:p>
        </w:tc>
        <w:tc>
          <w:tcPr>
            <w:tcW w:w="1650" w:type="dxa"/>
          </w:tcPr>
          <w:p w14:paraId="4E453986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98B44C0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3F10CEAE" w14:textId="7ED942F4" w:rsidTr="006E7A88">
        <w:trPr>
          <w:trHeight w:val="552"/>
        </w:trPr>
        <w:tc>
          <w:tcPr>
            <w:tcW w:w="930" w:type="dxa"/>
          </w:tcPr>
          <w:p w14:paraId="063DBE54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9BB51CB" w14:textId="024A52C4" w:rsidR="00016322" w:rsidRPr="00B71D26" w:rsidRDefault="005D392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Formular </w:t>
            </w:r>
            <w:r w:rsidR="0065630B" w:rsidRPr="00B71D26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 individuală a </w:t>
            </w:r>
            <w:r w:rsidR="00965CC6" w:rsidRPr="00B71D26">
              <w:rPr>
                <w:rFonts w:ascii="Times New Roman" w:hAnsi="Times New Roman" w:cs="Times New Roman"/>
                <w:sz w:val="24"/>
                <w:szCs w:val="24"/>
              </w:rPr>
              <w:t>participanților</w:t>
            </w:r>
          </w:p>
        </w:tc>
        <w:tc>
          <w:tcPr>
            <w:tcW w:w="1650" w:type="dxa"/>
          </w:tcPr>
          <w:p w14:paraId="723D91D7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FEA763C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1C5D25BA" w14:textId="10C6D5B5" w:rsidTr="006E7A88">
        <w:trPr>
          <w:trHeight w:val="552"/>
        </w:trPr>
        <w:tc>
          <w:tcPr>
            <w:tcW w:w="930" w:type="dxa"/>
          </w:tcPr>
          <w:p w14:paraId="61687BE0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0652CF3" w14:textId="41D2FCA3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Angajament participare activități</w:t>
            </w:r>
          </w:p>
        </w:tc>
        <w:tc>
          <w:tcPr>
            <w:tcW w:w="1650" w:type="dxa"/>
          </w:tcPr>
          <w:p w14:paraId="447A2152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701489C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107AECF9" w14:textId="474B69EE" w:rsidTr="006E7A88">
        <w:trPr>
          <w:trHeight w:val="552"/>
        </w:trPr>
        <w:tc>
          <w:tcPr>
            <w:tcW w:w="930" w:type="dxa"/>
          </w:tcPr>
          <w:p w14:paraId="4C49D91B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481ACCA1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Declarație de evitare a dublei finanțări</w:t>
            </w:r>
          </w:p>
        </w:tc>
        <w:tc>
          <w:tcPr>
            <w:tcW w:w="1650" w:type="dxa"/>
          </w:tcPr>
          <w:p w14:paraId="472924F0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32BA076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3D09C2C1" w14:textId="77777777" w:rsidTr="006E7A88">
        <w:trPr>
          <w:trHeight w:val="552"/>
        </w:trPr>
        <w:tc>
          <w:tcPr>
            <w:tcW w:w="930" w:type="dxa"/>
          </w:tcPr>
          <w:p w14:paraId="327D3A88" w14:textId="77777777" w:rsidR="0065630B" w:rsidRPr="00B71D26" w:rsidRDefault="0065630B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603E8B96" w14:textId="40C35813" w:rsidR="0065630B" w:rsidRPr="00B71D26" w:rsidRDefault="0065630B" w:rsidP="006563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92055810"/>
            <w:r w:rsidRPr="00B71D26">
              <w:rPr>
                <w:rFonts w:ascii="Times New Roman" w:hAnsi="Times New Roman" w:cs="Times New Roman"/>
                <w:bCs/>
                <w:sz w:val="24"/>
                <w:szCs w:val="24"/>
              </w:rPr>
              <w:t>Declarație privind inexistența conflictului de interese</w:t>
            </w:r>
          </w:p>
          <w:bookmarkEnd w:id="0"/>
          <w:p w14:paraId="093B4049" w14:textId="77777777" w:rsidR="0065630B" w:rsidRPr="00B71D26" w:rsidRDefault="0065630B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11DF1EF" w14:textId="77777777" w:rsidR="0065630B" w:rsidRPr="00B71D26" w:rsidRDefault="0065630B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4D72741" w14:textId="77777777" w:rsidR="0065630B" w:rsidRPr="00B71D26" w:rsidRDefault="0065630B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11C84788" w14:textId="2BB78FE8" w:rsidTr="006E7A88">
        <w:trPr>
          <w:trHeight w:val="552"/>
        </w:trPr>
        <w:tc>
          <w:tcPr>
            <w:tcW w:w="930" w:type="dxa"/>
          </w:tcPr>
          <w:p w14:paraId="56E1C181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2DC962C8" w14:textId="10488C22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Declarație ca intenționează sa înființeze o afacere eligibil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 din punct de vedere al domeniului de activitate (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n sectoarele economice cu potențial competitive identificate conform SNC sau din domeniile de specializare inteligent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1769B" w:rsidRPr="00B71D26">
              <w:rPr>
                <w:rFonts w:ascii="Times New Roman" w:hAnsi="Times New Roman" w:cs="Times New Roman"/>
                <w:sz w:val="24"/>
                <w:szCs w:val="24"/>
              </w:rPr>
              <w:t>sănătate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 conform SNCDI), 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n mediul urban sau rural, </w:t>
            </w:r>
            <w:r w:rsidR="00B1769B">
              <w:rPr>
                <w:rFonts w:ascii="Times New Roman" w:hAnsi="Times New Roman" w:cs="Times New Roman"/>
                <w:sz w:val="24"/>
                <w:szCs w:val="24"/>
              </w:rPr>
              <w:t>î</w:t>
            </w: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n regiunea Vest</w:t>
            </w:r>
          </w:p>
        </w:tc>
        <w:tc>
          <w:tcPr>
            <w:tcW w:w="1650" w:type="dxa"/>
          </w:tcPr>
          <w:p w14:paraId="21DF623B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C18843C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0B78DC66" w14:textId="1395BA2E" w:rsidTr="006E7A88">
        <w:trPr>
          <w:trHeight w:val="552"/>
        </w:trPr>
        <w:tc>
          <w:tcPr>
            <w:tcW w:w="930" w:type="dxa"/>
          </w:tcPr>
          <w:p w14:paraId="4B6CD491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2923A64E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CI </w:t>
            </w:r>
          </w:p>
        </w:tc>
        <w:tc>
          <w:tcPr>
            <w:tcW w:w="1650" w:type="dxa"/>
          </w:tcPr>
          <w:p w14:paraId="57AFB9D4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2143C04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7FB649B4" w14:textId="0D4F6655" w:rsidTr="006E7A88">
        <w:trPr>
          <w:trHeight w:val="552"/>
        </w:trPr>
        <w:tc>
          <w:tcPr>
            <w:tcW w:w="930" w:type="dxa"/>
          </w:tcPr>
          <w:p w14:paraId="36ABFB7D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EDBBA5B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 xml:space="preserve">Copie certificat de naștere </w:t>
            </w:r>
          </w:p>
        </w:tc>
        <w:tc>
          <w:tcPr>
            <w:tcW w:w="1650" w:type="dxa"/>
          </w:tcPr>
          <w:p w14:paraId="4E892DFE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A158E8A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0718A0A1" w14:textId="680A1ECB" w:rsidTr="006E7A88">
        <w:trPr>
          <w:trHeight w:val="552"/>
        </w:trPr>
        <w:tc>
          <w:tcPr>
            <w:tcW w:w="930" w:type="dxa"/>
          </w:tcPr>
          <w:p w14:paraId="0F3675D4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37530E2C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Copie certificat de căsătorie (dacă e cazul)/alte documente stare civilă (dacă e cazul)</w:t>
            </w:r>
          </w:p>
        </w:tc>
        <w:tc>
          <w:tcPr>
            <w:tcW w:w="1650" w:type="dxa"/>
          </w:tcPr>
          <w:p w14:paraId="085384C1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74C49B4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26" w:rsidRPr="00B71D26" w14:paraId="3678F02E" w14:textId="74B4772C" w:rsidTr="006E7A88">
        <w:trPr>
          <w:trHeight w:val="552"/>
        </w:trPr>
        <w:tc>
          <w:tcPr>
            <w:tcW w:w="930" w:type="dxa"/>
          </w:tcPr>
          <w:p w14:paraId="56D70306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119BE269" w14:textId="58717389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Copii documente de studii (minim 12 clase)</w:t>
            </w:r>
          </w:p>
        </w:tc>
        <w:tc>
          <w:tcPr>
            <w:tcW w:w="1650" w:type="dxa"/>
          </w:tcPr>
          <w:p w14:paraId="244998D5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A4CCBB2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322" w:rsidRPr="00B71D26" w14:paraId="48AA2F5C" w14:textId="7F2F371D" w:rsidTr="006E7A88">
        <w:trPr>
          <w:trHeight w:val="552"/>
        </w:trPr>
        <w:tc>
          <w:tcPr>
            <w:tcW w:w="930" w:type="dxa"/>
          </w:tcPr>
          <w:p w14:paraId="58A2F584" w14:textId="77777777" w:rsidR="00016322" w:rsidRPr="00B71D26" w:rsidRDefault="00016322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EB1BCDD" w14:textId="118EF42D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26">
              <w:rPr>
                <w:rFonts w:ascii="Times New Roman" w:hAnsi="Times New Roman" w:cs="Times New Roman"/>
                <w:sz w:val="24"/>
                <w:szCs w:val="24"/>
              </w:rPr>
              <w:t>Adeverință de student- minim anul 2 licență</w:t>
            </w:r>
          </w:p>
        </w:tc>
        <w:tc>
          <w:tcPr>
            <w:tcW w:w="1650" w:type="dxa"/>
          </w:tcPr>
          <w:p w14:paraId="03A76A6B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162505D" w14:textId="77777777" w:rsidR="00016322" w:rsidRPr="00B71D26" w:rsidRDefault="00016322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0F" w:rsidRPr="00B71D26" w14:paraId="56474A1A" w14:textId="77777777" w:rsidTr="006E7A88">
        <w:trPr>
          <w:trHeight w:val="552"/>
        </w:trPr>
        <w:tc>
          <w:tcPr>
            <w:tcW w:w="930" w:type="dxa"/>
          </w:tcPr>
          <w:p w14:paraId="4B1440BF" w14:textId="77777777" w:rsidR="0098560F" w:rsidRPr="00B71D26" w:rsidRDefault="0098560F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6304AD89" w14:textId="5F5D39EF" w:rsidR="0098560F" w:rsidRPr="00B71D26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323379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Adeverință medicală </w:t>
            </w:r>
            <w:bookmarkEnd w:id="1"/>
          </w:p>
        </w:tc>
        <w:tc>
          <w:tcPr>
            <w:tcW w:w="1650" w:type="dxa"/>
          </w:tcPr>
          <w:p w14:paraId="45824BEB" w14:textId="77777777" w:rsidR="0098560F" w:rsidRPr="00B71D26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2A74678" w14:textId="77777777" w:rsidR="0098560F" w:rsidRPr="00B71D26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0F" w:rsidRPr="00B71D26" w14:paraId="79EDB78A" w14:textId="77777777" w:rsidTr="006E7A88">
        <w:trPr>
          <w:trHeight w:val="552"/>
        </w:trPr>
        <w:tc>
          <w:tcPr>
            <w:tcW w:w="930" w:type="dxa"/>
          </w:tcPr>
          <w:p w14:paraId="3D4F1012" w14:textId="77777777" w:rsidR="0098560F" w:rsidRPr="00B71D26" w:rsidRDefault="0098560F" w:rsidP="00436804">
            <w:pPr>
              <w:pStyle w:val="List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14:paraId="1D2852CA" w14:textId="039CBA83" w:rsidR="0098560F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3233802"/>
            <w:r>
              <w:rPr>
                <w:rFonts w:ascii="Times New Roman" w:hAnsi="Times New Roman" w:cs="Times New Roman"/>
                <w:sz w:val="24"/>
                <w:szCs w:val="24"/>
              </w:rPr>
              <w:t>Extras de cont Banca Transilvania sau Raiffeisen</w:t>
            </w:r>
            <w:bookmarkEnd w:id="2"/>
          </w:p>
        </w:tc>
        <w:tc>
          <w:tcPr>
            <w:tcW w:w="1650" w:type="dxa"/>
          </w:tcPr>
          <w:p w14:paraId="2EFCD777" w14:textId="77777777" w:rsidR="0098560F" w:rsidRPr="00B71D26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4E2C008" w14:textId="77777777" w:rsidR="0098560F" w:rsidRPr="00B71D26" w:rsidRDefault="0098560F" w:rsidP="0043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FCF1D" w14:textId="77777777" w:rsidR="00C73151" w:rsidRPr="00B71D26" w:rsidRDefault="00C73151" w:rsidP="00C73151">
      <w:pPr>
        <w:spacing w:after="0" w:line="240" w:lineRule="auto"/>
        <w:rPr>
          <w:rFonts w:ascii="Times New Roman" w:hAnsi="Times New Roman" w:cs="Times New Roman"/>
        </w:rPr>
      </w:pPr>
    </w:p>
    <w:p w14:paraId="29E6A6F4" w14:textId="4EB24FAB" w:rsidR="009F4961" w:rsidRDefault="00C73151" w:rsidP="0001632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71D2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8D0F49" wp14:editId="569056D5">
            <wp:simplePos x="0" y="0"/>
            <wp:positionH relativeFrom="margin">
              <wp:posOffset>4667250</wp:posOffset>
            </wp:positionH>
            <wp:positionV relativeFrom="margin">
              <wp:posOffset>9404350</wp:posOffset>
            </wp:positionV>
            <wp:extent cx="2983865" cy="1362075"/>
            <wp:effectExtent l="0" t="0" r="0" b="0"/>
            <wp:wrapSquare wrapText="bothSides"/>
            <wp:docPr id="2" name="Picture 2" descr="sub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bso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D26">
        <w:rPr>
          <w:rFonts w:ascii="Times New Roman" w:hAnsi="Times New Roman" w:cs="Times New Roman"/>
        </w:rPr>
        <w:t xml:space="preserve">            </w:t>
      </w:r>
      <w:r w:rsidRPr="00B71D26">
        <w:rPr>
          <w:rFonts w:ascii="Times New Roman" w:hAnsi="Times New Roman" w:cs="Times New Roman"/>
        </w:rPr>
        <w:tab/>
      </w:r>
      <w:r w:rsidRPr="00B71D26">
        <w:rPr>
          <w:rFonts w:ascii="Times New Roman" w:hAnsi="Times New Roman" w:cs="Times New Roman"/>
        </w:rPr>
        <w:tab/>
      </w:r>
      <w:r w:rsidRPr="00B71D26">
        <w:rPr>
          <w:rFonts w:ascii="Times New Roman" w:hAnsi="Times New Roman" w:cs="Times New Roman"/>
        </w:rPr>
        <w:tab/>
      </w:r>
      <w:r w:rsidRPr="00B71D26">
        <w:rPr>
          <w:rFonts w:ascii="Times New Roman" w:hAnsi="Times New Roman" w:cs="Times New Roman"/>
        </w:rPr>
        <w:tab/>
      </w:r>
      <w:r w:rsidRPr="00B71D26">
        <w:rPr>
          <w:rFonts w:ascii="Times New Roman" w:hAnsi="Times New Roman" w:cs="Times New Roman"/>
        </w:rPr>
        <w:tab/>
      </w:r>
      <w:r w:rsidRPr="00B71D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Întocmit,</w:t>
      </w:r>
    </w:p>
    <w:p w14:paraId="29A743E4" w14:textId="3A7BB46F" w:rsidR="00B22C26" w:rsidRPr="00B22C26" w:rsidRDefault="00B22C26" w:rsidP="00B22C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Expert </w:t>
      </w:r>
      <w:proofErr w:type="spellStart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informare</w:t>
      </w:r>
      <w:proofErr w:type="spellEnd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>selectie</w:t>
      </w:r>
      <w:proofErr w:type="spellEnd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>grup</w:t>
      </w:r>
      <w:proofErr w:type="spellEnd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22C26">
        <w:rPr>
          <w:rFonts w:ascii="Times New Roman" w:hAnsi="Times New Roman" w:cs="Times New Roman"/>
          <w:b/>
          <w:bCs/>
          <w:sz w:val="24"/>
          <w:szCs w:val="24"/>
          <w:lang w:val="en-US"/>
        </w:rPr>
        <w:t>țintă</w:t>
      </w:r>
      <w:proofErr w:type="spellEnd"/>
    </w:p>
    <w:sectPr w:rsidR="00B22C26" w:rsidRPr="00B22C26" w:rsidSect="00090A7A">
      <w:headerReference w:type="default" r:id="rId8"/>
      <w:footerReference w:type="default" r:id="rId9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271C" w14:textId="77777777" w:rsidR="003101B9" w:rsidRDefault="003101B9" w:rsidP="00260EFF">
      <w:pPr>
        <w:spacing w:after="0" w:line="240" w:lineRule="auto"/>
      </w:pPr>
      <w:r>
        <w:separator/>
      </w:r>
    </w:p>
  </w:endnote>
  <w:endnote w:type="continuationSeparator" w:id="0">
    <w:p w14:paraId="511079D0" w14:textId="77777777" w:rsidR="003101B9" w:rsidRDefault="003101B9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352588CB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6E7A88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352588CB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6E7A88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B5A4" w14:textId="77777777" w:rsidR="003101B9" w:rsidRDefault="003101B9" w:rsidP="00260EFF">
      <w:pPr>
        <w:spacing w:after="0" w:line="240" w:lineRule="auto"/>
      </w:pPr>
      <w:r>
        <w:separator/>
      </w:r>
    </w:p>
  </w:footnote>
  <w:footnote w:type="continuationSeparator" w:id="0">
    <w:p w14:paraId="10E94832" w14:textId="77777777" w:rsidR="003101B9" w:rsidRDefault="003101B9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3101B9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70F73"/>
    <w:multiLevelType w:val="hybridMultilevel"/>
    <w:tmpl w:val="4B80E9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16322"/>
    <w:rsid w:val="00085DFE"/>
    <w:rsid w:val="00090A7A"/>
    <w:rsid w:val="0014790A"/>
    <w:rsid w:val="001D296F"/>
    <w:rsid w:val="001F1C33"/>
    <w:rsid w:val="00260EFF"/>
    <w:rsid w:val="0026345F"/>
    <w:rsid w:val="00295A3C"/>
    <w:rsid w:val="002D7265"/>
    <w:rsid w:val="003049C2"/>
    <w:rsid w:val="003101B9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5D392F"/>
    <w:rsid w:val="00605F01"/>
    <w:rsid w:val="006254D7"/>
    <w:rsid w:val="0065630B"/>
    <w:rsid w:val="006A56CA"/>
    <w:rsid w:val="006E7A88"/>
    <w:rsid w:val="006F2ED9"/>
    <w:rsid w:val="00706F61"/>
    <w:rsid w:val="00742771"/>
    <w:rsid w:val="007A3B88"/>
    <w:rsid w:val="007B693D"/>
    <w:rsid w:val="0084689E"/>
    <w:rsid w:val="00862AEA"/>
    <w:rsid w:val="008B5EF4"/>
    <w:rsid w:val="009570A9"/>
    <w:rsid w:val="00965CC6"/>
    <w:rsid w:val="00982D43"/>
    <w:rsid w:val="0098560F"/>
    <w:rsid w:val="009B0F6E"/>
    <w:rsid w:val="009D27B3"/>
    <w:rsid w:val="009E76A7"/>
    <w:rsid w:val="009F4961"/>
    <w:rsid w:val="009F4C9C"/>
    <w:rsid w:val="00A43628"/>
    <w:rsid w:val="00AD6428"/>
    <w:rsid w:val="00AE19F6"/>
    <w:rsid w:val="00B047EA"/>
    <w:rsid w:val="00B12D15"/>
    <w:rsid w:val="00B1769B"/>
    <w:rsid w:val="00B22C26"/>
    <w:rsid w:val="00B510B4"/>
    <w:rsid w:val="00B71004"/>
    <w:rsid w:val="00B71D26"/>
    <w:rsid w:val="00BA59DD"/>
    <w:rsid w:val="00BD6459"/>
    <w:rsid w:val="00BE18AC"/>
    <w:rsid w:val="00BF7486"/>
    <w:rsid w:val="00C10232"/>
    <w:rsid w:val="00C73151"/>
    <w:rsid w:val="00CF19C0"/>
    <w:rsid w:val="00D900C8"/>
    <w:rsid w:val="00DC1FCC"/>
    <w:rsid w:val="00DC42BF"/>
    <w:rsid w:val="00DD6A97"/>
    <w:rsid w:val="00DE2298"/>
    <w:rsid w:val="00E31266"/>
    <w:rsid w:val="00E7490A"/>
    <w:rsid w:val="00E759F1"/>
    <w:rsid w:val="00EA0662"/>
    <w:rsid w:val="00EF6AAB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15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7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34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13</cp:revision>
  <cp:lastPrinted>2020-11-04T09:36:00Z</cp:lastPrinted>
  <dcterms:created xsi:type="dcterms:W3CDTF">2022-01-02T19:02:00Z</dcterms:created>
  <dcterms:modified xsi:type="dcterms:W3CDTF">2022-01-16T12:08:00Z</dcterms:modified>
</cp:coreProperties>
</file>