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1407" w14:textId="77777777" w:rsidR="007B48FE" w:rsidRPr="002E70E9" w:rsidRDefault="007B48FE" w:rsidP="007B48FE">
      <w:pPr>
        <w:pStyle w:val="Corptext"/>
        <w:spacing w:after="0"/>
        <w:ind w:firstLine="567"/>
        <w:jc w:val="center"/>
        <w:rPr>
          <w:b/>
          <w:sz w:val="20"/>
          <w:szCs w:val="20"/>
        </w:rPr>
      </w:pPr>
    </w:p>
    <w:p w14:paraId="2A6D29DC" w14:textId="77777777" w:rsidR="007B48FE" w:rsidRPr="002E70E9" w:rsidRDefault="007B48FE" w:rsidP="007B48FE">
      <w:pPr>
        <w:pStyle w:val="Corptext"/>
        <w:spacing w:after="0"/>
        <w:ind w:firstLine="567"/>
        <w:jc w:val="center"/>
        <w:rPr>
          <w:b/>
          <w:sz w:val="20"/>
          <w:szCs w:val="20"/>
        </w:rPr>
      </w:pPr>
      <w:r w:rsidRPr="002E70E9">
        <w:rPr>
          <w:b/>
          <w:sz w:val="20"/>
          <w:szCs w:val="20"/>
        </w:rPr>
        <w:t xml:space="preserve">DECLARAŢIE DE INTENŢIE CU PRIVIRE LA INIŢIEREA UNEI AFACERI </w:t>
      </w:r>
    </w:p>
    <w:p w14:paraId="38EBA42E" w14:textId="77777777" w:rsidR="007B48FE" w:rsidRPr="002E70E9" w:rsidRDefault="007B48FE" w:rsidP="007B48F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</w:p>
    <w:p w14:paraId="631B6E18" w14:textId="17AFE54E" w:rsidR="007B48FE" w:rsidRPr="002E70E9" w:rsidRDefault="007B48FE" w:rsidP="007B48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eastAsia="Times New Roman" w:hAnsi="Times New Roman" w:cs="Times New Roman"/>
          <w:sz w:val="20"/>
          <w:szCs w:val="20"/>
        </w:rPr>
        <w:t>Subsemnatul/Subsemnata.................................................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.....................................................................</w:t>
      </w:r>
      <w:r w:rsidRPr="002E70E9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născut/născută la data de ……....................... în localitatea …………..................................., cu domiciliul stabil în localitatea .................................................................., str. .............................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.............................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........, nr. ............, bl. .............., sc. ........, ap. .........,  jud. .............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 xml:space="preserve">....................., </w:t>
      </w:r>
      <w:r w:rsidR="007B2B2C" w:rsidRPr="002E70E9">
        <w:rPr>
          <w:rFonts w:ascii="Times New Roman" w:eastAsia="Times New Roman" w:hAnsi="Times New Roman" w:cs="Times New Roman"/>
          <w:sz w:val="20"/>
          <w:szCs w:val="20"/>
        </w:rPr>
        <w:t>reședința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B2B2C">
        <w:rPr>
          <w:rFonts w:ascii="Times New Roman" w:eastAsia="Times New Roman" w:hAnsi="Times New Roman" w:cs="Times New Roman"/>
          <w:sz w:val="20"/>
          <w:szCs w:val="20"/>
        </w:rPr>
        <w:t>î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n localitatea.............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................, str..........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.............................................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 xml:space="preserve">........, nr................, sc........., ap........, </w:t>
      </w:r>
      <w:r w:rsidR="007B2B2C" w:rsidRPr="002E70E9">
        <w:rPr>
          <w:rFonts w:ascii="Times New Roman" w:eastAsia="Times New Roman" w:hAnsi="Times New Roman" w:cs="Times New Roman"/>
          <w:sz w:val="20"/>
          <w:szCs w:val="20"/>
        </w:rPr>
        <w:t>județ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 posesor al C.I, seria ................, nr. ..............</w:t>
      </w:r>
      <w:r w:rsidR="001810B4">
        <w:rPr>
          <w:rFonts w:ascii="Times New Roman" w:eastAsia="Times New Roman" w:hAnsi="Times New Roman" w:cs="Times New Roman"/>
          <w:sz w:val="20"/>
          <w:szCs w:val="20"/>
        </w:rPr>
        <w:t>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........., CNP .......................</w:t>
      </w:r>
      <w:r w:rsidR="001810B4">
        <w:rPr>
          <w:rFonts w:ascii="Times New Roman" w:eastAsia="Times New Roman" w:hAnsi="Times New Roman" w:cs="Times New Roman"/>
          <w:sz w:val="20"/>
          <w:szCs w:val="20"/>
        </w:rPr>
        <w:t>...........................................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.......................... eliberat de 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........................................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>................................... la data de ............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</w:t>
      </w:r>
      <w:r w:rsidR="001810B4">
        <w:rPr>
          <w:rFonts w:ascii="Times New Roman" w:eastAsia="Times New Roman" w:hAnsi="Times New Roman" w:cs="Times New Roman"/>
          <w:sz w:val="20"/>
          <w:szCs w:val="20"/>
        </w:rPr>
        <w:t>......</w:t>
      </w:r>
      <w:r w:rsidR="002E70E9">
        <w:rPr>
          <w:rFonts w:ascii="Times New Roman" w:eastAsia="Times New Roman" w:hAnsi="Times New Roman" w:cs="Times New Roman"/>
          <w:sz w:val="20"/>
          <w:szCs w:val="20"/>
        </w:rPr>
        <w:t>.........</w:t>
      </w:r>
      <w:r w:rsidRPr="002E70E9">
        <w:rPr>
          <w:rFonts w:ascii="Times New Roman" w:eastAsia="Times New Roman" w:hAnsi="Times New Roman" w:cs="Times New Roman"/>
          <w:sz w:val="20"/>
          <w:szCs w:val="20"/>
        </w:rPr>
        <w:t xml:space="preserve">.........., în calitate de beneficiar al proiectului </w:t>
      </w:r>
      <w:r w:rsidR="007C709A" w:rsidRPr="007C709A">
        <w:rPr>
          <w:rFonts w:ascii="Times New Roman" w:hAnsi="Times New Roman" w:cs="Times New Roman"/>
          <w:b/>
          <w:bCs/>
          <w:sz w:val="20"/>
          <w:szCs w:val="20"/>
        </w:rPr>
        <w:t>FAST VEST -</w:t>
      </w:r>
      <w:r w:rsidR="007C709A" w:rsidRPr="007C709A">
        <w:rPr>
          <w:rFonts w:ascii="Times New Roman" w:hAnsi="Times New Roman" w:cs="Times New Roman"/>
          <w:sz w:val="20"/>
          <w:szCs w:val="20"/>
        </w:rPr>
        <w:t xml:space="preserve"> </w:t>
      </w:r>
      <w:r w:rsidR="002E70E9" w:rsidRPr="007C709A">
        <w:rPr>
          <w:rFonts w:ascii="Times New Roman" w:hAnsi="Times New Roman" w:cs="Times New Roman"/>
          <w:b/>
          <w:bCs/>
          <w:iCs/>
          <w:sz w:val="20"/>
          <w:szCs w:val="20"/>
        </w:rPr>
        <w:t>Formare</w:t>
      </w:r>
      <w:r w:rsidR="002E70E9" w:rsidRPr="002E70E9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Antreprenorială pentru Studenți POCU/829/6/13/140694</w:t>
      </w:r>
      <w:r w:rsidRPr="002E70E9">
        <w:rPr>
          <w:rFonts w:ascii="Times New Roman" w:hAnsi="Times New Roman" w:cs="Times New Roman"/>
          <w:b/>
          <w:sz w:val="20"/>
          <w:szCs w:val="20"/>
        </w:rPr>
        <w:t>,</w:t>
      </w:r>
      <w:r w:rsidRPr="002E70E9">
        <w:rPr>
          <w:rFonts w:ascii="Times New Roman" w:hAnsi="Times New Roman" w:cs="Times New Roman"/>
          <w:sz w:val="20"/>
          <w:szCs w:val="20"/>
        </w:rPr>
        <w:t xml:space="preserve"> declar pe propria răspundere că:</w:t>
      </w:r>
    </w:p>
    <w:p w14:paraId="055C5564" w14:textId="28211794" w:rsidR="007B48FE" w:rsidRPr="002E70E9" w:rsidRDefault="007B48FE" w:rsidP="001810B4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42448ABC" w14:textId="7B04D043" w:rsidR="007B48FE" w:rsidRPr="001810B4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0B4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EEB75" wp14:editId="07DBAA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4150" cy="122555"/>
                <wp:effectExtent l="0" t="0" r="25400" b="1079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165D9A" id="Rounded Rectangle 18" o:spid="_x0000_s1026" style="position:absolute;margin-left:0;margin-top:0;width:14.5pt;height: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" fillcolor="window" strokecolor="windowText" strokeweight="1pt">
                <v:stroke joinstyle="miter"/>
              </v:roundrect>
            </w:pict>
          </mc:Fallback>
        </mc:AlternateContent>
      </w:r>
      <w:r w:rsidRPr="001810B4">
        <w:rPr>
          <w:rFonts w:ascii="Times New Roman" w:hAnsi="Times New Roman" w:cs="Times New Roman"/>
          <w:sz w:val="20"/>
          <w:szCs w:val="20"/>
        </w:rPr>
        <w:t xml:space="preserve">       Doresc să </w:t>
      </w:r>
      <w:r w:rsidR="001810B4" w:rsidRPr="001810B4">
        <w:rPr>
          <w:rFonts w:ascii="Times New Roman" w:hAnsi="Times New Roman" w:cs="Times New Roman"/>
          <w:sz w:val="20"/>
          <w:szCs w:val="20"/>
        </w:rPr>
        <w:t>inițiez</w:t>
      </w:r>
      <w:r w:rsidRPr="001810B4">
        <w:rPr>
          <w:rFonts w:ascii="Times New Roman" w:hAnsi="Times New Roman" w:cs="Times New Roman"/>
          <w:sz w:val="20"/>
          <w:szCs w:val="20"/>
        </w:rPr>
        <w:t xml:space="preserve"> o afacere </w:t>
      </w:r>
      <w:r w:rsidR="001810B4" w:rsidRPr="001810B4">
        <w:rPr>
          <w:rFonts w:ascii="Times New Roman" w:hAnsi="Times New Roman" w:cs="Times New Roman"/>
          <w:sz w:val="20"/>
          <w:szCs w:val="20"/>
        </w:rPr>
        <w:t>eligibil</w:t>
      </w:r>
      <w:r w:rsidR="001810B4">
        <w:rPr>
          <w:rFonts w:ascii="Times New Roman" w:hAnsi="Times New Roman" w:cs="Times New Roman"/>
          <w:sz w:val="20"/>
          <w:szCs w:val="20"/>
        </w:rPr>
        <w:t>ă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 din punct de vedere al domeniului de activitate (</w:t>
      </w:r>
      <w:r w:rsidR="001810B4">
        <w:rPr>
          <w:rFonts w:ascii="Times New Roman" w:hAnsi="Times New Roman" w:cs="Times New Roman"/>
          <w:sz w:val="20"/>
          <w:szCs w:val="20"/>
        </w:rPr>
        <w:t>î</w:t>
      </w:r>
      <w:r w:rsidR="001810B4" w:rsidRPr="001810B4">
        <w:rPr>
          <w:rFonts w:ascii="Times New Roman" w:hAnsi="Times New Roman" w:cs="Times New Roman"/>
          <w:sz w:val="20"/>
          <w:szCs w:val="20"/>
        </w:rPr>
        <w:t>n sectoarele economice cu potențial competitive identificate conform SNC sau din domeniile de specializare inteligent</w:t>
      </w:r>
      <w:r w:rsidR="001810B4">
        <w:rPr>
          <w:rFonts w:ascii="Times New Roman" w:hAnsi="Times New Roman" w:cs="Times New Roman"/>
          <w:sz w:val="20"/>
          <w:szCs w:val="20"/>
        </w:rPr>
        <w:t>ă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 </w:t>
      </w:r>
      <w:r w:rsidR="001810B4">
        <w:rPr>
          <w:rFonts w:ascii="Times New Roman" w:hAnsi="Times New Roman" w:cs="Times New Roman"/>
          <w:sz w:val="20"/>
          <w:szCs w:val="20"/>
        </w:rPr>
        <w:t>ș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i </w:t>
      </w:r>
      <w:r w:rsidR="001810B4" w:rsidRPr="001810B4">
        <w:rPr>
          <w:rFonts w:ascii="Times New Roman" w:hAnsi="Times New Roman" w:cs="Times New Roman"/>
          <w:sz w:val="20"/>
          <w:szCs w:val="20"/>
        </w:rPr>
        <w:t>sănătate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 conform SNCDI), </w:t>
      </w:r>
      <w:r w:rsidR="001810B4">
        <w:rPr>
          <w:rFonts w:ascii="Times New Roman" w:hAnsi="Times New Roman" w:cs="Times New Roman"/>
          <w:sz w:val="20"/>
          <w:szCs w:val="20"/>
        </w:rPr>
        <w:t>î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n mediul urban sau rural, </w:t>
      </w:r>
      <w:r w:rsidR="001810B4">
        <w:rPr>
          <w:rFonts w:ascii="Times New Roman" w:hAnsi="Times New Roman" w:cs="Times New Roman"/>
          <w:sz w:val="20"/>
          <w:szCs w:val="20"/>
        </w:rPr>
        <w:t>î</w:t>
      </w:r>
      <w:r w:rsidR="001810B4" w:rsidRPr="001810B4">
        <w:rPr>
          <w:rFonts w:ascii="Times New Roman" w:hAnsi="Times New Roman" w:cs="Times New Roman"/>
          <w:sz w:val="20"/>
          <w:szCs w:val="20"/>
        </w:rPr>
        <w:t>n regiunea Vest</w:t>
      </w:r>
      <w:r w:rsidRPr="001810B4">
        <w:rPr>
          <w:rFonts w:ascii="Times New Roman" w:hAnsi="Times New Roman" w:cs="Times New Roman"/>
          <w:sz w:val="20"/>
          <w:szCs w:val="20"/>
        </w:rPr>
        <w:t>;</w:t>
      </w:r>
    </w:p>
    <w:p w14:paraId="5A8B2AFB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FCD379" w14:textId="7185F319" w:rsidR="007B48FE" w:rsidRPr="002E70E9" w:rsidRDefault="001810B4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sz w:val="20"/>
          <w:szCs w:val="20"/>
        </w:rPr>
        <w:t>Descrieți</w:t>
      </w:r>
      <w:r w:rsidR="007B48FE" w:rsidRPr="002E70E9">
        <w:rPr>
          <w:rFonts w:ascii="Times New Roman" w:hAnsi="Times New Roman" w:cs="Times New Roman"/>
          <w:sz w:val="20"/>
          <w:szCs w:val="20"/>
        </w:rPr>
        <w:t xml:space="preserve"> pe scu</w:t>
      </w:r>
      <w:r>
        <w:rPr>
          <w:rFonts w:ascii="Times New Roman" w:hAnsi="Times New Roman" w:cs="Times New Roman"/>
          <w:sz w:val="20"/>
          <w:szCs w:val="20"/>
        </w:rPr>
        <w:t>r</w:t>
      </w:r>
      <w:r w:rsidR="007B48FE" w:rsidRPr="002E70E9">
        <w:rPr>
          <w:rFonts w:ascii="Times New Roman" w:hAnsi="Times New Roman" w:cs="Times New Roman"/>
          <w:sz w:val="20"/>
          <w:szCs w:val="20"/>
        </w:rPr>
        <w:t>t ideea dvs</w:t>
      </w:r>
      <w:r>
        <w:rPr>
          <w:rFonts w:ascii="Times New Roman" w:hAnsi="Times New Roman" w:cs="Times New Roman"/>
          <w:sz w:val="20"/>
          <w:szCs w:val="20"/>
        </w:rPr>
        <w:t>.</w:t>
      </w:r>
      <w:r w:rsidR="007B48FE" w:rsidRPr="002E70E9">
        <w:rPr>
          <w:rFonts w:ascii="Times New Roman" w:hAnsi="Times New Roman" w:cs="Times New Roman"/>
          <w:sz w:val="20"/>
          <w:szCs w:val="20"/>
        </w:rPr>
        <w:t xml:space="preserve"> de afacere:</w:t>
      </w:r>
    </w:p>
    <w:p w14:paraId="29499F34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6D43FE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62D6204B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A1BFDA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1749E989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90F05C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1861A6C2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470FD4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14:paraId="4237306D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AF276A" w14:textId="77777777" w:rsidR="001810B4" w:rsidRPr="001810B4" w:rsidRDefault="007B48FE" w:rsidP="001810B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726DD" wp14:editId="403AAEF9">
                <wp:simplePos x="0" y="0"/>
                <wp:positionH relativeFrom="column">
                  <wp:posOffset>21003</wp:posOffset>
                </wp:positionH>
                <wp:positionV relativeFrom="paragraph">
                  <wp:posOffset>0</wp:posOffset>
                </wp:positionV>
                <wp:extent cx="184150" cy="122555"/>
                <wp:effectExtent l="0" t="0" r="25400" b="1079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2A7A09" w14:textId="77777777" w:rsidR="007B48FE" w:rsidRDefault="007B48FE" w:rsidP="007B48F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1726DD" id="Rounded Rectangle 19" o:spid="_x0000_s1026" style="position:absolute;left:0;text-align:left;margin-left:1.65pt;margin-top:0;width:14.5pt;height: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" fillcolor="window" strokecolor="windowText" strokeweight="1pt">
                <v:stroke joinstyle="miter"/>
                <v:textbox>
                  <w:txbxContent>
                    <w:p w14:paraId="222A7A09" w14:textId="77777777" w:rsidR="007B48FE" w:rsidRDefault="007B48FE" w:rsidP="007B48F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2E70E9">
        <w:rPr>
          <w:rFonts w:ascii="Times New Roman" w:hAnsi="Times New Roman" w:cs="Times New Roman"/>
          <w:sz w:val="20"/>
          <w:szCs w:val="20"/>
        </w:rPr>
        <w:t xml:space="preserve">       Nu doresc să </w:t>
      </w:r>
      <w:r w:rsidR="001810B4" w:rsidRPr="001810B4">
        <w:rPr>
          <w:rFonts w:ascii="Times New Roman" w:hAnsi="Times New Roman" w:cs="Times New Roman"/>
          <w:sz w:val="20"/>
          <w:szCs w:val="20"/>
        </w:rPr>
        <w:t>inițiez o afacere eligibil</w:t>
      </w:r>
      <w:r w:rsidR="001810B4">
        <w:rPr>
          <w:rFonts w:ascii="Times New Roman" w:hAnsi="Times New Roman" w:cs="Times New Roman"/>
          <w:sz w:val="20"/>
          <w:szCs w:val="20"/>
        </w:rPr>
        <w:t>ă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 din punct de vedere al domeniului de activitate (</w:t>
      </w:r>
      <w:r w:rsidR="001810B4">
        <w:rPr>
          <w:rFonts w:ascii="Times New Roman" w:hAnsi="Times New Roman" w:cs="Times New Roman"/>
          <w:sz w:val="20"/>
          <w:szCs w:val="20"/>
        </w:rPr>
        <w:t>î</w:t>
      </w:r>
      <w:r w:rsidR="001810B4" w:rsidRPr="001810B4">
        <w:rPr>
          <w:rFonts w:ascii="Times New Roman" w:hAnsi="Times New Roman" w:cs="Times New Roman"/>
          <w:sz w:val="20"/>
          <w:szCs w:val="20"/>
        </w:rPr>
        <w:t>n sectoarele economice cu potențial competitive identificate conform SNC sau din domeniile de specializare inteligent</w:t>
      </w:r>
      <w:r w:rsidR="001810B4">
        <w:rPr>
          <w:rFonts w:ascii="Times New Roman" w:hAnsi="Times New Roman" w:cs="Times New Roman"/>
          <w:sz w:val="20"/>
          <w:szCs w:val="20"/>
        </w:rPr>
        <w:t>ă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 </w:t>
      </w:r>
      <w:r w:rsidR="001810B4">
        <w:rPr>
          <w:rFonts w:ascii="Times New Roman" w:hAnsi="Times New Roman" w:cs="Times New Roman"/>
          <w:sz w:val="20"/>
          <w:szCs w:val="20"/>
        </w:rPr>
        <w:t>ș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i sănătate conform SNCDI), </w:t>
      </w:r>
      <w:r w:rsidR="001810B4">
        <w:rPr>
          <w:rFonts w:ascii="Times New Roman" w:hAnsi="Times New Roman" w:cs="Times New Roman"/>
          <w:sz w:val="20"/>
          <w:szCs w:val="20"/>
        </w:rPr>
        <w:t>î</w:t>
      </w:r>
      <w:r w:rsidR="001810B4" w:rsidRPr="001810B4">
        <w:rPr>
          <w:rFonts w:ascii="Times New Roman" w:hAnsi="Times New Roman" w:cs="Times New Roman"/>
          <w:sz w:val="20"/>
          <w:szCs w:val="20"/>
        </w:rPr>
        <w:t xml:space="preserve">n mediul urban sau rural, </w:t>
      </w:r>
      <w:r w:rsidR="001810B4">
        <w:rPr>
          <w:rFonts w:ascii="Times New Roman" w:hAnsi="Times New Roman" w:cs="Times New Roman"/>
          <w:sz w:val="20"/>
          <w:szCs w:val="20"/>
        </w:rPr>
        <w:t>î</w:t>
      </w:r>
      <w:r w:rsidR="001810B4" w:rsidRPr="001810B4">
        <w:rPr>
          <w:rFonts w:ascii="Times New Roman" w:hAnsi="Times New Roman" w:cs="Times New Roman"/>
          <w:sz w:val="20"/>
          <w:szCs w:val="20"/>
        </w:rPr>
        <w:t>n regiunea Vest;</w:t>
      </w:r>
    </w:p>
    <w:p w14:paraId="54E0E415" w14:textId="1787F5D0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9AE97F" w14:textId="77777777" w:rsidR="007B48FE" w:rsidRPr="002E70E9" w:rsidRDefault="007B48FE" w:rsidP="007B48F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70E9">
        <w:rPr>
          <w:rFonts w:ascii="Times New Roman" w:hAnsi="Times New Roman" w:cs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75343" wp14:editId="7F21EBC8">
                <wp:simplePos x="0" y="0"/>
                <wp:positionH relativeFrom="column">
                  <wp:posOffset>20472</wp:posOffset>
                </wp:positionH>
                <wp:positionV relativeFrom="paragraph">
                  <wp:posOffset>33655</wp:posOffset>
                </wp:positionV>
                <wp:extent cx="184150" cy="122555"/>
                <wp:effectExtent l="0" t="0" r="25400" b="1079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22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9175E5" w14:textId="77777777" w:rsidR="007B48FE" w:rsidRDefault="007B48FE" w:rsidP="007B48F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575343" id="Rounded Rectangle 20" o:spid="_x0000_s1027" style="position:absolute;left:0;text-align:left;margin-left:1.6pt;margin-top:2.65pt;width:14.5pt;height:9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" fillcolor="window" strokecolor="windowText" strokeweight="1pt">
                <v:stroke joinstyle="miter"/>
                <v:textbox>
                  <w:txbxContent>
                    <w:p w14:paraId="3A9175E5" w14:textId="77777777" w:rsidR="007B48FE" w:rsidRDefault="007B48FE" w:rsidP="007B48F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2E70E9">
        <w:rPr>
          <w:rFonts w:ascii="Times New Roman" w:hAnsi="Times New Roman" w:cs="Times New Roman"/>
          <w:sz w:val="20"/>
          <w:szCs w:val="20"/>
        </w:rPr>
        <w:t xml:space="preserve">       Nu sunt hotărât;</w:t>
      </w:r>
    </w:p>
    <w:p w14:paraId="1BFC8E3F" w14:textId="189240F7" w:rsidR="007B48FE" w:rsidRDefault="007B48FE" w:rsidP="007B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D3000C" w14:textId="77777777" w:rsidR="001810B4" w:rsidRDefault="001810B4" w:rsidP="007B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E9C9F3" w14:textId="77777777" w:rsidR="007B48FE" w:rsidRPr="002E70E9" w:rsidRDefault="007B48FE" w:rsidP="007B4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E70E9">
        <w:rPr>
          <w:rFonts w:ascii="Times New Roman" w:eastAsia="Times New Roman" w:hAnsi="Times New Roman" w:cs="Times New Roman"/>
          <w:sz w:val="20"/>
          <w:szCs w:val="20"/>
        </w:rPr>
        <w:t xml:space="preserve">      Data ..........................                                                               Semnătură                      </w:t>
      </w:r>
    </w:p>
    <w:sectPr w:rsidR="007B48FE" w:rsidRPr="002E70E9" w:rsidSect="00090A7A">
      <w:headerReference w:type="default" r:id="rId6"/>
      <w:footerReference w:type="default" r:id="rId7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282C" w14:textId="77777777" w:rsidR="00EC5872" w:rsidRDefault="00EC5872" w:rsidP="00260EFF">
      <w:pPr>
        <w:spacing w:after="0" w:line="240" w:lineRule="auto"/>
      </w:pPr>
      <w:r>
        <w:separator/>
      </w:r>
    </w:p>
  </w:endnote>
  <w:endnote w:type="continuationSeparator" w:id="0">
    <w:p w14:paraId="6093A839" w14:textId="77777777" w:rsidR="00EC5872" w:rsidRDefault="00EC5872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 w:rsidP="002E70E9">
    <w:pPr>
      <w:pStyle w:val="Subsol"/>
      <w:tabs>
        <w:tab w:val="left" w:pos="3969"/>
      </w:tabs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44F59D7B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Proiect cofinanțat din Programul Operaţional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2E70E9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>Formare Antreprenorială pentru STudenți</w:t>
                          </w:r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44F59D7B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2E70E9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912D" w14:textId="77777777" w:rsidR="00EC5872" w:rsidRDefault="00EC5872" w:rsidP="00260EFF">
      <w:pPr>
        <w:spacing w:after="0" w:line="240" w:lineRule="auto"/>
      </w:pPr>
      <w:r>
        <w:separator/>
      </w:r>
    </w:p>
  </w:footnote>
  <w:footnote w:type="continuationSeparator" w:id="0">
    <w:p w14:paraId="6937726D" w14:textId="77777777" w:rsidR="00EC5872" w:rsidRDefault="00EC5872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EC5872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8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85DFE"/>
    <w:rsid w:val="00090A7A"/>
    <w:rsid w:val="0014790A"/>
    <w:rsid w:val="001810B4"/>
    <w:rsid w:val="001D296F"/>
    <w:rsid w:val="00260EFF"/>
    <w:rsid w:val="0026345F"/>
    <w:rsid w:val="002A46D8"/>
    <w:rsid w:val="002D7265"/>
    <w:rsid w:val="002E70E9"/>
    <w:rsid w:val="003049C2"/>
    <w:rsid w:val="0031487A"/>
    <w:rsid w:val="00342A79"/>
    <w:rsid w:val="00346D91"/>
    <w:rsid w:val="0036717C"/>
    <w:rsid w:val="00395213"/>
    <w:rsid w:val="003A2E26"/>
    <w:rsid w:val="003A6B05"/>
    <w:rsid w:val="003B431E"/>
    <w:rsid w:val="003C0818"/>
    <w:rsid w:val="003F7DE8"/>
    <w:rsid w:val="004A0AF1"/>
    <w:rsid w:val="004E58B8"/>
    <w:rsid w:val="00605F01"/>
    <w:rsid w:val="006254D7"/>
    <w:rsid w:val="006D07BD"/>
    <w:rsid w:val="006F2ED9"/>
    <w:rsid w:val="00706F61"/>
    <w:rsid w:val="00742771"/>
    <w:rsid w:val="00761687"/>
    <w:rsid w:val="007A3B88"/>
    <w:rsid w:val="007B2B2C"/>
    <w:rsid w:val="007B48FE"/>
    <w:rsid w:val="007B693D"/>
    <w:rsid w:val="007C709A"/>
    <w:rsid w:val="007E6094"/>
    <w:rsid w:val="0084689E"/>
    <w:rsid w:val="009570A9"/>
    <w:rsid w:val="00982D43"/>
    <w:rsid w:val="009B0F6E"/>
    <w:rsid w:val="009D27B3"/>
    <w:rsid w:val="009E76A7"/>
    <w:rsid w:val="009F4961"/>
    <w:rsid w:val="00A43628"/>
    <w:rsid w:val="00A83435"/>
    <w:rsid w:val="00AD6428"/>
    <w:rsid w:val="00AE19F6"/>
    <w:rsid w:val="00B047EA"/>
    <w:rsid w:val="00B12D15"/>
    <w:rsid w:val="00B510B4"/>
    <w:rsid w:val="00B60868"/>
    <w:rsid w:val="00B71004"/>
    <w:rsid w:val="00BA59DD"/>
    <w:rsid w:val="00BF7486"/>
    <w:rsid w:val="00C10232"/>
    <w:rsid w:val="00D900C8"/>
    <w:rsid w:val="00DA3164"/>
    <w:rsid w:val="00DC1FCC"/>
    <w:rsid w:val="00DE2298"/>
    <w:rsid w:val="00E7490A"/>
    <w:rsid w:val="00E759F1"/>
    <w:rsid w:val="00EA0662"/>
    <w:rsid w:val="00EC5872"/>
    <w:rsid w:val="00F12753"/>
    <w:rsid w:val="00F2414E"/>
    <w:rsid w:val="00F2709C"/>
    <w:rsid w:val="00F46BA8"/>
    <w:rsid w:val="00F4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8F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10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6</cp:revision>
  <cp:lastPrinted>2020-11-04T09:36:00Z</cp:lastPrinted>
  <dcterms:created xsi:type="dcterms:W3CDTF">2022-01-02T19:45:00Z</dcterms:created>
  <dcterms:modified xsi:type="dcterms:W3CDTF">2022-01-02T20:00:00Z</dcterms:modified>
</cp:coreProperties>
</file>